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464232" w:rsidRPr="005018C6" w14:paraId="14569B98" w14:textId="77777777" w:rsidTr="0099069A">
        <w:trPr>
          <w:trHeight w:val="466"/>
        </w:trPr>
        <w:tc>
          <w:tcPr>
            <w:tcW w:w="8964" w:type="dxa"/>
            <w:shd w:val="clear" w:color="auto" w:fill="0055B8"/>
            <w:vAlign w:val="center"/>
          </w:tcPr>
          <w:p w14:paraId="65100ECC" w14:textId="3870C38C" w:rsidR="00335FEE" w:rsidRPr="0099069A" w:rsidRDefault="005018C6" w:rsidP="0099069A">
            <w:pPr>
              <w:tabs>
                <w:tab w:val="left" w:pos="303"/>
                <w:tab w:val="center" w:pos="603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center"/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</w:pPr>
            <w:r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 xml:space="preserve">FORMULARIO </w:t>
            </w:r>
            <w:r w:rsidR="00686E74" w:rsidRPr="0099069A"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>PROPUESTA POSTULACIÓN ACADÉ</w:t>
            </w:r>
            <w:r w:rsidR="00335FEE" w:rsidRPr="0099069A"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>MICO/A</w:t>
            </w:r>
          </w:p>
          <w:p w14:paraId="341492F5" w14:textId="49817CB7" w:rsidR="002876CD" w:rsidRPr="0099069A" w:rsidRDefault="00335FEE" w:rsidP="0099069A">
            <w:pPr>
              <w:tabs>
                <w:tab w:val="left" w:pos="303"/>
                <w:tab w:val="center" w:pos="603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center"/>
              <w:rPr>
                <w:rFonts w:ascii="Calibri" w:hAnsi="Calibri" w:cs="Calibri"/>
                <w:b/>
                <w:bCs/>
                <w:color w:val="FFFFFF"/>
                <w:szCs w:val="20"/>
                <w:lang w:val="es-CL"/>
              </w:rPr>
            </w:pPr>
            <w:r w:rsidRPr="0099069A"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 xml:space="preserve">CONVOCATORIA NACIONAL SUBVENCIÓN A LA INSTALACIÓN EN LA ACADEMIA- </w:t>
            </w:r>
            <w:r w:rsidR="00AE007D" w:rsidRPr="0099069A"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>ANID 202</w:t>
            </w:r>
            <w:r w:rsidR="00CC19E8"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>5</w:t>
            </w:r>
          </w:p>
        </w:tc>
      </w:tr>
    </w:tbl>
    <w:p w14:paraId="599BE0D9" w14:textId="77777777" w:rsidR="00616214" w:rsidRPr="0099069A" w:rsidRDefault="00616214" w:rsidP="00686E74">
      <w:pPr>
        <w:tabs>
          <w:tab w:val="left" w:pos="303"/>
          <w:tab w:val="center" w:pos="603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jc w:val="both"/>
        <w:rPr>
          <w:rFonts w:ascii="Calibri" w:hAnsi="Calibri" w:cs="Calibri"/>
          <w:b/>
          <w:bCs/>
          <w:szCs w:val="20"/>
          <w:lang w:val="es-CL"/>
        </w:rPr>
      </w:pPr>
    </w:p>
    <w:p w14:paraId="4C0DBB60" w14:textId="77777777" w:rsidR="004E4CFB" w:rsidRPr="0099069A" w:rsidRDefault="00686E74" w:rsidP="0006200A">
      <w:pPr>
        <w:numPr>
          <w:ilvl w:val="0"/>
          <w:numId w:val="1"/>
        </w:numPr>
        <w:tabs>
          <w:tab w:val="left" w:pos="-417"/>
          <w:tab w:val="left" w:pos="303"/>
          <w:tab w:val="left" w:pos="567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hanging="1080"/>
        <w:jc w:val="both"/>
        <w:rPr>
          <w:rFonts w:ascii="Calibri" w:hAnsi="Calibri" w:cs="Calibri"/>
          <w:b/>
          <w:bCs/>
          <w:szCs w:val="20"/>
          <w:lang w:val="es-ES_tradnl"/>
        </w:rPr>
      </w:pPr>
      <w:r w:rsidRPr="0099069A">
        <w:rPr>
          <w:rFonts w:ascii="Calibri" w:hAnsi="Calibri" w:cs="Calibri"/>
          <w:b/>
          <w:bCs/>
          <w:szCs w:val="20"/>
          <w:lang w:val="es-ES_tradnl"/>
        </w:rPr>
        <w:t>DESCRIPCIÓN</w:t>
      </w:r>
    </w:p>
    <w:p w14:paraId="45DA23D9" w14:textId="77777777" w:rsidR="00686E74" w:rsidRPr="0099069A" w:rsidRDefault="00686E74" w:rsidP="00686E74">
      <w:pPr>
        <w:tabs>
          <w:tab w:val="left" w:pos="-417"/>
          <w:tab w:val="left" w:pos="303"/>
          <w:tab w:val="left" w:pos="567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left="1080"/>
        <w:jc w:val="both"/>
        <w:rPr>
          <w:rFonts w:ascii="Calibri" w:hAnsi="Calibri" w:cs="Calibri"/>
          <w:b/>
          <w:bCs/>
          <w:szCs w:val="20"/>
          <w:lang w:val="es-ES_tradnl"/>
        </w:rPr>
      </w:pPr>
    </w:p>
    <w:tbl>
      <w:tblPr>
        <w:tblW w:w="87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4"/>
        <w:gridCol w:w="5670"/>
      </w:tblGrid>
      <w:tr w:rsidR="002832B3" w:rsidRPr="00686E74" w14:paraId="671F28E2" w14:textId="77777777" w:rsidTr="004B7519">
        <w:trPr>
          <w:trHeight w:val="257"/>
        </w:trPr>
        <w:tc>
          <w:tcPr>
            <w:tcW w:w="3114" w:type="dxa"/>
            <w:shd w:val="clear" w:color="auto" w:fill="0055B8"/>
            <w:vAlign w:val="center"/>
          </w:tcPr>
          <w:p w14:paraId="5C9E0ABB" w14:textId="77777777" w:rsidR="002832B3" w:rsidRPr="0099069A" w:rsidRDefault="006C1841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</w:pPr>
            <w:r w:rsidRPr="0099069A"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>TÍTULO DE LA PROPUESTA</w:t>
            </w:r>
          </w:p>
        </w:tc>
        <w:tc>
          <w:tcPr>
            <w:tcW w:w="5670" w:type="dxa"/>
            <w:shd w:val="clear" w:color="auto" w:fill="auto"/>
          </w:tcPr>
          <w:p w14:paraId="360E8C0A" w14:textId="77777777" w:rsidR="002832B3" w:rsidRPr="0099069A" w:rsidRDefault="002832B3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Cs/>
                <w:szCs w:val="20"/>
                <w:lang w:val="es-ES_tradnl"/>
              </w:rPr>
            </w:pPr>
          </w:p>
        </w:tc>
      </w:tr>
      <w:tr w:rsidR="002832B3" w:rsidRPr="00686E74" w14:paraId="0790771E" w14:textId="77777777" w:rsidTr="004B7519">
        <w:trPr>
          <w:trHeight w:val="227"/>
        </w:trPr>
        <w:tc>
          <w:tcPr>
            <w:tcW w:w="3114" w:type="dxa"/>
            <w:shd w:val="clear" w:color="auto" w:fill="0055B8"/>
            <w:vAlign w:val="center"/>
          </w:tcPr>
          <w:p w14:paraId="49654F7E" w14:textId="6044F827" w:rsidR="002832B3" w:rsidRPr="0099069A" w:rsidRDefault="006C1841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</w:pPr>
            <w:r w:rsidRPr="0099069A"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 xml:space="preserve">UNIDAD ACADÉMICA </w:t>
            </w:r>
            <w:r w:rsidR="00BE1FEE"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>/CENTRO PATROCINANTE</w:t>
            </w:r>
          </w:p>
        </w:tc>
        <w:tc>
          <w:tcPr>
            <w:tcW w:w="5670" w:type="dxa"/>
            <w:shd w:val="clear" w:color="auto" w:fill="auto"/>
          </w:tcPr>
          <w:p w14:paraId="4EA769BE" w14:textId="77777777" w:rsidR="002832B3" w:rsidRPr="0099069A" w:rsidRDefault="002832B3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Cs/>
                <w:szCs w:val="20"/>
                <w:lang w:val="es-ES_tradnl"/>
              </w:rPr>
            </w:pPr>
          </w:p>
        </w:tc>
      </w:tr>
      <w:tr w:rsidR="002832B3" w:rsidRPr="00686E74" w14:paraId="4D57AB6F" w14:textId="77777777" w:rsidTr="004B7519">
        <w:trPr>
          <w:trHeight w:val="383"/>
        </w:trPr>
        <w:tc>
          <w:tcPr>
            <w:tcW w:w="3114" w:type="dxa"/>
            <w:shd w:val="clear" w:color="auto" w:fill="0055B8"/>
            <w:vAlign w:val="center"/>
          </w:tcPr>
          <w:p w14:paraId="4C366C40" w14:textId="799E012D" w:rsidR="002832B3" w:rsidRPr="0099069A" w:rsidRDefault="00BE1FEE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</w:pPr>
            <w:r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>ACADEMICO PATROCINANTE</w:t>
            </w:r>
          </w:p>
        </w:tc>
        <w:tc>
          <w:tcPr>
            <w:tcW w:w="5670" w:type="dxa"/>
            <w:shd w:val="clear" w:color="auto" w:fill="auto"/>
          </w:tcPr>
          <w:p w14:paraId="5EE3AF7C" w14:textId="77777777" w:rsidR="002832B3" w:rsidRPr="0099069A" w:rsidRDefault="002832B3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Cs/>
                <w:szCs w:val="20"/>
                <w:lang w:val="es-ES_tradnl"/>
              </w:rPr>
            </w:pPr>
          </w:p>
          <w:p w14:paraId="5FD018E3" w14:textId="77777777" w:rsidR="002832B3" w:rsidRPr="0099069A" w:rsidRDefault="002832B3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Cs/>
                <w:szCs w:val="20"/>
                <w:lang w:val="es-ES_tradnl"/>
              </w:rPr>
            </w:pPr>
          </w:p>
        </w:tc>
      </w:tr>
      <w:tr w:rsidR="002832B3" w:rsidRPr="00335FEE" w14:paraId="36E4A14B" w14:textId="77777777" w:rsidTr="004B7519">
        <w:trPr>
          <w:trHeight w:val="511"/>
        </w:trPr>
        <w:tc>
          <w:tcPr>
            <w:tcW w:w="3114" w:type="dxa"/>
            <w:shd w:val="clear" w:color="auto" w:fill="0055B8"/>
            <w:vAlign w:val="center"/>
          </w:tcPr>
          <w:p w14:paraId="103CA470" w14:textId="1537B8E5" w:rsidR="002832B3" w:rsidRPr="0099069A" w:rsidRDefault="006C1841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</w:pPr>
            <w:r w:rsidRPr="0099069A"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 xml:space="preserve">RESUMEN DE LA PROPUESTA </w:t>
            </w:r>
            <w:r w:rsidR="00BE1FEE" w:rsidRPr="0099069A"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>DE INSTALACIÓN</w:t>
            </w:r>
          </w:p>
        </w:tc>
        <w:tc>
          <w:tcPr>
            <w:tcW w:w="5670" w:type="dxa"/>
            <w:shd w:val="clear" w:color="auto" w:fill="auto"/>
          </w:tcPr>
          <w:p w14:paraId="017D16E9" w14:textId="48301171" w:rsidR="002832B3" w:rsidRPr="0099069A" w:rsidRDefault="00BE1FEE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Cs/>
                <w:szCs w:val="20"/>
                <w:lang w:val="es-ES_tradnl"/>
              </w:rPr>
            </w:pPr>
            <w:r>
              <w:rPr>
                <w:rFonts w:ascii="Calibri" w:hAnsi="Calibri" w:cs="Calibri"/>
                <w:bCs/>
                <w:szCs w:val="20"/>
                <w:lang w:val="es-ES_tradnl"/>
              </w:rPr>
              <w:t>MAXIMO MEDIA PAGINA *</w:t>
            </w:r>
          </w:p>
        </w:tc>
      </w:tr>
      <w:tr w:rsidR="003C2954" w:rsidRPr="003C2954" w14:paraId="372E4C66" w14:textId="77777777" w:rsidTr="004B7519">
        <w:trPr>
          <w:trHeight w:val="511"/>
        </w:trPr>
        <w:tc>
          <w:tcPr>
            <w:tcW w:w="3114" w:type="dxa"/>
            <w:shd w:val="clear" w:color="auto" w:fill="0055B8"/>
            <w:vAlign w:val="center"/>
          </w:tcPr>
          <w:p w14:paraId="34086AFF" w14:textId="7D545568" w:rsidR="003C2954" w:rsidRPr="0099069A" w:rsidRDefault="003C2954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</w:pPr>
            <w:r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>LUGAR DE DESEMPEÑO (CAMPUS O SEDE)</w:t>
            </w:r>
          </w:p>
        </w:tc>
        <w:tc>
          <w:tcPr>
            <w:tcW w:w="5670" w:type="dxa"/>
            <w:shd w:val="clear" w:color="auto" w:fill="auto"/>
          </w:tcPr>
          <w:p w14:paraId="41FD8D9B" w14:textId="77777777" w:rsidR="003C2954" w:rsidRDefault="003C2954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Cs/>
                <w:szCs w:val="20"/>
                <w:lang w:val="es-ES_tradnl"/>
              </w:rPr>
            </w:pPr>
          </w:p>
        </w:tc>
      </w:tr>
    </w:tbl>
    <w:p w14:paraId="7C0C7A02" w14:textId="77777777" w:rsidR="004954B6" w:rsidRDefault="004954B6" w:rsidP="00686E74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jc w:val="both"/>
        <w:rPr>
          <w:rFonts w:ascii="Calibri" w:hAnsi="Calibri" w:cs="Calibri"/>
          <w:b/>
          <w:bCs/>
          <w:szCs w:val="20"/>
          <w:lang w:val="es-ES_tradnl"/>
        </w:rPr>
      </w:pPr>
    </w:p>
    <w:p w14:paraId="3F3649F0" w14:textId="77777777" w:rsidR="00BE1FEE" w:rsidRDefault="00BE1FEE" w:rsidP="00686E74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jc w:val="both"/>
        <w:rPr>
          <w:rFonts w:ascii="Calibri" w:hAnsi="Calibri" w:cs="Calibri"/>
          <w:b/>
          <w:bCs/>
          <w:szCs w:val="20"/>
          <w:lang w:val="es-ES_tradnl"/>
        </w:rPr>
      </w:pPr>
    </w:p>
    <w:p w14:paraId="05B19A23" w14:textId="7D656DB2" w:rsidR="00686E74" w:rsidRPr="00BE1FEE" w:rsidRDefault="00BE1FEE" w:rsidP="00BE1FEE">
      <w:pPr>
        <w:pStyle w:val="Prrafodelista"/>
        <w:numPr>
          <w:ilvl w:val="0"/>
          <w:numId w:val="1"/>
        </w:num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ES_tradnl"/>
        </w:rPr>
      </w:pPr>
      <w:r>
        <w:rPr>
          <w:rFonts w:ascii="Calibri" w:hAnsi="Calibri" w:cs="Calibri"/>
          <w:b/>
          <w:bCs/>
          <w:szCs w:val="20"/>
          <w:lang w:val="es-ES_tradnl"/>
        </w:rPr>
        <w:t>DATOS DE LA PERSONA INVESTIGADORA (TRAYECTORIA DEL/DE LA DOCTOR/A INSTALAR</w:t>
      </w:r>
      <w:r w:rsidR="00F168B7">
        <w:rPr>
          <w:rFonts w:ascii="Calibri" w:hAnsi="Calibri" w:cs="Calibri"/>
          <w:b/>
          <w:bCs/>
          <w:szCs w:val="20"/>
          <w:lang w:val="es-ES_tradnl"/>
        </w:rPr>
        <w:t>)</w:t>
      </w:r>
    </w:p>
    <w:p w14:paraId="5E3D5A79" w14:textId="77777777" w:rsidR="00BE1FEE" w:rsidRPr="00F168B7" w:rsidRDefault="00BE1FEE" w:rsidP="00F168B7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ES_tradnl"/>
        </w:rPr>
      </w:pPr>
    </w:p>
    <w:tbl>
      <w:tblPr>
        <w:tblStyle w:val="Tablaconcuadrcula4-nfasis5"/>
        <w:tblW w:w="8637" w:type="dxa"/>
        <w:tblLook w:val="04A0" w:firstRow="1" w:lastRow="0" w:firstColumn="1" w:lastColumn="0" w:noHBand="0" w:noVBand="1"/>
      </w:tblPr>
      <w:tblGrid>
        <w:gridCol w:w="3090"/>
        <w:gridCol w:w="5547"/>
      </w:tblGrid>
      <w:tr w:rsidR="00BE1FEE" w:rsidRPr="00BE1FEE" w14:paraId="5AE28C31" w14:textId="77777777" w:rsidTr="00F168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  <w:hideMark/>
          </w:tcPr>
          <w:p w14:paraId="289830C8" w14:textId="57F6FFB2" w:rsidR="00BE1FEE" w:rsidRPr="00BE1FEE" w:rsidRDefault="00BE1FEE" w:rsidP="0066020C">
            <w:pPr>
              <w:widowControl/>
              <w:autoSpaceDE/>
              <w:autoSpaceDN/>
              <w:ind w:right="49"/>
              <w:rPr>
                <w:rFonts w:ascii="Times New Roman" w:eastAsia="MS Mincho" w:hAnsi="Times New Roman"/>
                <w:sz w:val="24"/>
                <w:lang w:val="es-ES_tradnl"/>
              </w:rPr>
            </w:pPr>
            <w:r w:rsidRPr="00F168B7">
              <w:rPr>
                <w:rFonts w:ascii="Times New Roman" w:eastAsia="MS Mincho" w:hAnsi="Times New Roman"/>
                <w:color w:val="auto"/>
                <w:sz w:val="24"/>
                <w:lang w:val="es-ES_tradnl"/>
              </w:rPr>
              <w:t>Nombre completo</w:t>
            </w:r>
          </w:p>
        </w:tc>
        <w:tc>
          <w:tcPr>
            <w:tcW w:w="5547" w:type="dxa"/>
            <w:noWrap/>
            <w:hideMark/>
          </w:tcPr>
          <w:p w14:paraId="719421D3" w14:textId="41B7E9B8" w:rsidR="00BE1FEE" w:rsidRPr="00BE1FEE" w:rsidRDefault="00F168B7" w:rsidP="0066020C">
            <w:pPr>
              <w:widowControl/>
              <w:autoSpaceDE/>
              <w:autoSpaceDN/>
              <w:ind w:right="49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S Mincho" w:hAnsi="Times New Roman"/>
                <w:sz w:val="24"/>
                <w:highlight w:val="green"/>
                <w:lang w:val="es-ES_tradnl"/>
              </w:rPr>
            </w:pPr>
            <w:r w:rsidRPr="00F168B7">
              <w:rPr>
                <w:rFonts w:ascii="Times New Roman" w:eastAsia="MS Mincho" w:hAnsi="Times New Roman"/>
                <w:color w:val="auto"/>
                <w:sz w:val="24"/>
                <w:lang w:val="es-ES_tradnl"/>
              </w:rPr>
              <w:t xml:space="preserve"> Indicar </w:t>
            </w:r>
          </w:p>
        </w:tc>
      </w:tr>
      <w:tr w:rsidR="00BE1FEE" w:rsidRPr="005018C6" w14:paraId="28A3CC44" w14:textId="77777777" w:rsidTr="00F168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</w:tcPr>
          <w:p w14:paraId="56AA43E2" w14:textId="2C909603" w:rsidR="00BE1FEE" w:rsidRPr="00895D96" w:rsidRDefault="00BE1FEE" w:rsidP="00F168B7">
            <w:pPr>
              <w:widowControl/>
              <w:autoSpaceDE/>
              <w:autoSpaceDN/>
              <w:ind w:right="49"/>
              <w:jc w:val="both"/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</w:pPr>
            <w:r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>RUN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 xml:space="preserve">* (Ser chileno o bien, extranjero con permanencia definitiva en chile 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color w:val="FF0000"/>
                <w:sz w:val="24"/>
                <w:lang w:val="es-ES_tradnl"/>
              </w:rPr>
              <w:t>VIGENTE)</w:t>
            </w:r>
          </w:p>
        </w:tc>
        <w:tc>
          <w:tcPr>
            <w:tcW w:w="5547" w:type="dxa"/>
            <w:noWrap/>
          </w:tcPr>
          <w:p w14:paraId="5CFB1D66" w14:textId="77777777" w:rsidR="00BE1FEE" w:rsidRPr="00BE1FEE" w:rsidRDefault="00BE1FEE" w:rsidP="0066020C">
            <w:pPr>
              <w:widowControl/>
              <w:autoSpaceDE/>
              <w:autoSpaceDN/>
              <w:ind w:right="4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MS Mincho" w:hAnsi="Times New Roman"/>
                <w:b/>
                <w:bCs/>
                <w:sz w:val="24"/>
                <w:highlight w:val="green"/>
                <w:lang w:val="es-ES_tradnl"/>
              </w:rPr>
            </w:pPr>
          </w:p>
        </w:tc>
      </w:tr>
      <w:tr w:rsidR="00BE1FEE" w:rsidRPr="005018C6" w14:paraId="2F9AF777" w14:textId="77777777" w:rsidTr="00F168B7">
        <w:trPr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</w:tcPr>
          <w:p w14:paraId="30C30E8B" w14:textId="650594D3" w:rsidR="00BE1FEE" w:rsidRPr="00895D96" w:rsidRDefault="00BE1FEE" w:rsidP="00F168B7">
            <w:pPr>
              <w:widowControl/>
              <w:autoSpaceDE/>
              <w:autoSpaceDN/>
              <w:ind w:right="49"/>
              <w:jc w:val="both"/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</w:pPr>
            <w:r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 xml:space="preserve">Título Universitario 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>*</w:t>
            </w:r>
            <w:r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>habilitante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 xml:space="preserve"> 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color w:val="FF0000"/>
                <w:sz w:val="24"/>
                <w:lang w:val="es-ES_tradnl"/>
              </w:rPr>
              <w:t>(Poseer grado académico doctor, obtenido entre el 31-</w:t>
            </w:r>
            <w:r w:rsidR="00CC19E8">
              <w:rPr>
                <w:rFonts w:ascii="Times New Roman" w:eastAsia="MS Mincho" w:hAnsi="Times New Roman"/>
                <w:b w:val="0"/>
                <w:bCs w:val="0"/>
                <w:color w:val="FF0000"/>
                <w:sz w:val="24"/>
                <w:lang w:val="es-ES_tradnl"/>
              </w:rPr>
              <w:t>03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color w:val="FF0000"/>
                <w:sz w:val="24"/>
                <w:lang w:val="es-ES_tradnl"/>
              </w:rPr>
              <w:t>-201</w:t>
            </w:r>
            <w:r w:rsidR="00CC19E8">
              <w:rPr>
                <w:rFonts w:ascii="Times New Roman" w:eastAsia="MS Mincho" w:hAnsi="Times New Roman"/>
                <w:b w:val="0"/>
                <w:bCs w:val="0"/>
                <w:color w:val="FF0000"/>
                <w:sz w:val="24"/>
                <w:lang w:val="es-ES_tradnl"/>
              </w:rPr>
              <w:t>5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color w:val="FF0000"/>
                <w:sz w:val="24"/>
                <w:lang w:val="es-ES_tradnl"/>
              </w:rPr>
              <w:t xml:space="preserve"> y el 31-</w:t>
            </w:r>
            <w:r w:rsidR="00CC19E8">
              <w:rPr>
                <w:rFonts w:ascii="Times New Roman" w:eastAsia="MS Mincho" w:hAnsi="Times New Roman"/>
                <w:b w:val="0"/>
                <w:bCs w:val="0"/>
                <w:color w:val="FF0000"/>
                <w:sz w:val="24"/>
                <w:lang w:val="es-ES_tradnl"/>
              </w:rPr>
              <w:t>03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color w:val="FF0000"/>
                <w:sz w:val="24"/>
                <w:lang w:val="es-ES_tradnl"/>
              </w:rPr>
              <w:t>-202</w:t>
            </w:r>
            <w:r w:rsidR="00CC19E8">
              <w:rPr>
                <w:rFonts w:ascii="Times New Roman" w:eastAsia="MS Mincho" w:hAnsi="Times New Roman"/>
                <w:b w:val="0"/>
                <w:bCs w:val="0"/>
                <w:color w:val="FF0000"/>
                <w:sz w:val="24"/>
                <w:lang w:val="es-ES_tradnl"/>
              </w:rPr>
              <w:t>5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color w:val="FF0000"/>
                <w:sz w:val="24"/>
                <w:lang w:val="es-ES_tradnl"/>
              </w:rPr>
              <w:t>)</w:t>
            </w:r>
          </w:p>
        </w:tc>
        <w:tc>
          <w:tcPr>
            <w:tcW w:w="5547" w:type="dxa"/>
            <w:noWrap/>
          </w:tcPr>
          <w:p w14:paraId="4611B008" w14:textId="77777777" w:rsidR="00BE1FEE" w:rsidRPr="00BE1FEE" w:rsidRDefault="00BE1FEE" w:rsidP="0066020C">
            <w:pPr>
              <w:widowControl/>
              <w:autoSpaceDE/>
              <w:autoSpaceDN/>
              <w:ind w:right="4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S Mincho" w:hAnsi="Times New Roman"/>
                <w:b/>
                <w:bCs/>
                <w:sz w:val="24"/>
                <w:highlight w:val="green"/>
                <w:lang w:val="es-ES_tradnl"/>
              </w:rPr>
            </w:pPr>
          </w:p>
        </w:tc>
      </w:tr>
      <w:tr w:rsidR="00BE1FEE" w:rsidRPr="00BE1FEE" w14:paraId="0B1DB849" w14:textId="77777777" w:rsidTr="00F168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  <w:hideMark/>
          </w:tcPr>
          <w:p w14:paraId="40292D69" w14:textId="4FDA0D93" w:rsidR="00BE1FEE" w:rsidRPr="00895D96" w:rsidRDefault="00BE1FEE" w:rsidP="00F168B7">
            <w:pPr>
              <w:widowControl/>
              <w:autoSpaceDE/>
              <w:autoSpaceDN/>
              <w:ind w:right="49"/>
              <w:jc w:val="both"/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</w:pPr>
            <w:r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>Grado académico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>*</w:t>
            </w:r>
          </w:p>
        </w:tc>
        <w:tc>
          <w:tcPr>
            <w:tcW w:w="5547" w:type="dxa"/>
            <w:noWrap/>
            <w:hideMark/>
          </w:tcPr>
          <w:p w14:paraId="06BFE76B" w14:textId="6D1CD298" w:rsidR="00BE1FEE" w:rsidRPr="00BE1FEE" w:rsidRDefault="00BE1FEE" w:rsidP="0066020C">
            <w:pPr>
              <w:widowControl/>
              <w:autoSpaceDE/>
              <w:autoSpaceDN/>
              <w:ind w:right="4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MS Mincho" w:hAnsi="Times New Roman"/>
                <w:sz w:val="24"/>
                <w:highlight w:val="green"/>
                <w:lang w:val="es-ES_tradnl"/>
              </w:rPr>
            </w:pPr>
          </w:p>
        </w:tc>
      </w:tr>
      <w:tr w:rsidR="00BE1FEE" w:rsidRPr="00BE1FEE" w14:paraId="3C38D62A" w14:textId="77777777" w:rsidTr="00F168B7">
        <w:trPr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  <w:hideMark/>
          </w:tcPr>
          <w:p w14:paraId="0E3375C8" w14:textId="52337B10" w:rsidR="00BE1FEE" w:rsidRPr="00895D96" w:rsidRDefault="00BE1FEE" w:rsidP="00F168B7">
            <w:pPr>
              <w:widowControl/>
              <w:autoSpaceDE/>
              <w:autoSpaceDN/>
              <w:ind w:right="49"/>
              <w:jc w:val="both"/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</w:pPr>
            <w:r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>Capacitación y perfeccionamiento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 xml:space="preserve"> *</w:t>
            </w:r>
          </w:p>
        </w:tc>
        <w:tc>
          <w:tcPr>
            <w:tcW w:w="5547" w:type="dxa"/>
            <w:noWrap/>
            <w:hideMark/>
          </w:tcPr>
          <w:p w14:paraId="673A220A" w14:textId="23FB95D1" w:rsidR="00BE1FEE" w:rsidRPr="00BE1FEE" w:rsidRDefault="00BE1FEE" w:rsidP="00E31A1C">
            <w:pPr>
              <w:widowControl/>
              <w:autoSpaceDE/>
              <w:autoSpaceDN/>
              <w:ind w:right="4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S Mincho" w:hAnsi="Times New Roman"/>
                <w:sz w:val="24"/>
                <w:lang w:val="es-ES_tradnl"/>
              </w:rPr>
            </w:pPr>
          </w:p>
        </w:tc>
      </w:tr>
      <w:tr w:rsidR="00BE1FEE" w:rsidRPr="00BE1FEE" w14:paraId="5F3F52D8" w14:textId="77777777" w:rsidTr="00895D9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  <w:hideMark/>
          </w:tcPr>
          <w:p w14:paraId="6B7CDEC0" w14:textId="450A4162" w:rsidR="00BE1FEE" w:rsidRPr="00895D96" w:rsidRDefault="00BE1FEE" w:rsidP="00F168B7">
            <w:pPr>
              <w:widowControl/>
              <w:autoSpaceDE/>
              <w:autoSpaceDN/>
              <w:ind w:right="49"/>
              <w:jc w:val="both"/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</w:pPr>
            <w:r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 xml:space="preserve">Experiencia en Docencia 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>*</w:t>
            </w:r>
          </w:p>
        </w:tc>
        <w:tc>
          <w:tcPr>
            <w:tcW w:w="5547" w:type="dxa"/>
            <w:noWrap/>
          </w:tcPr>
          <w:p w14:paraId="307A4F42" w14:textId="05AF3CF5" w:rsidR="00BE1FEE" w:rsidRPr="00BE1FEE" w:rsidRDefault="00BE1FEE" w:rsidP="00E31A1C">
            <w:pPr>
              <w:widowControl/>
              <w:autoSpaceDE/>
              <w:autoSpaceDN/>
              <w:ind w:right="49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MS Mincho" w:hAnsi="Times New Roman"/>
                <w:sz w:val="24"/>
                <w:lang w:val="es-ES_tradnl"/>
              </w:rPr>
            </w:pPr>
          </w:p>
        </w:tc>
      </w:tr>
      <w:tr w:rsidR="00BE1FEE" w:rsidRPr="00BE1FEE" w14:paraId="63936693" w14:textId="77777777" w:rsidTr="00F168B7">
        <w:trPr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  <w:hideMark/>
          </w:tcPr>
          <w:p w14:paraId="1B5A0755" w14:textId="019A687A" w:rsidR="00BE1FEE" w:rsidRPr="00895D96" w:rsidRDefault="00BE1FEE" w:rsidP="00F168B7">
            <w:pPr>
              <w:widowControl/>
              <w:autoSpaceDE/>
              <w:autoSpaceDN/>
              <w:ind w:right="49"/>
              <w:jc w:val="both"/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</w:pPr>
            <w:r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>Experiencia en investigación (*)</w:t>
            </w:r>
          </w:p>
        </w:tc>
        <w:tc>
          <w:tcPr>
            <w:tcW w:w="5547" w:type="dxa"/>
            <w:noWrap/>
            <w:hideMark/>
          </w:tcPr>
          <w:p w14:paraId="67D7F9B4" w14:textId="2EC2482A" w:rsidR="00BE1FEE" w:rsidRPr="00BE1FEE" w:rsidRDefault="00BE1FEE" w:rsidP="00E31A1C">
            <w:pPr>
              <w:widowControl/>
              <w:autoSpaceDE/>
              <w:autoSpaceDN/>
              <w:ind w:right="4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S Mincho" w:hAnsi="Times New Roman"/>
                <w:sz w:val="24"/>
                <w:lang w:val="es-ES_tradnl"/>
              </w:rPr>
            </w:pPr>
          </w:p>
        </w:tc>
      </w:tr>
      <w:tr w:rsidR="00B11D8A" w:rsidRPr="005018C6" w14:paraId="09CD68F0" w14:textId="77777777" w:rsidTr="00F168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</w:tcPr>
          <w:p w14:paraId="6E2ED71E" w14:textId="710D3B1E" w:rsidR="00B11D8A" w:rsidRPr="00895D96" w:rsidRDefault="003C2954" w:rsidP="00F168B7">
            <w:pPr>
              <w:widowControl/>
              <w:autoSpaceDE/>
              <w:autoSpaceDN/>
              <w:ind w:right="49"/>
              <w:jc w:val="both"/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</w:pPr>
            <w:r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>Ponencias</w:t>
            </w:r>
          </w:p>
        </w:tc>
        <w:tc>
          <w:tcPr>
            <w:tcW w:w="5547" w:type="dxa"/>
            <w:noWrap/>
          </w:tcPr>
          <w:p w14:paraId="15FF9A41" w14:textId="081205BE" w:rsidR="00B11D8A" w:rsidRPr="00BE1FEE" w:rsidRDefault="00B11D8A" w:rsidP="0066020C">
            <w:pPr>
              <w:widowControl/>
              <w:autoSpaceDE/>
              <w:autoSpaceDN/>
              <w:ind w:right="4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MS Mincho" w:hAnsi="Cambria"/>
                <w:sz w:val="24"/>
                <w:lang w:val="es-ES_tradnl"/>
              </w:rPr>
            </w:pPr>
          </w:p>
        </w:tc>
      </w:tr>
      <w:tr w:rsidR="00BE1FEE" w:rsidRPr="00BE1FEE" w14:paraId="5CD79EDF" w14:textId="77777777" w:rsidTr="00F168B7">
        <w:trPr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  <w:hideMark/>
          </w:tcPr>
          <w:p w14:paraId="28D2FCBB" w14:textId="43409CE9" w:rsidR="00BE1FEE" w:rsidRPr="00895D96" w:rsidRDefault="00BE1FEE" w:rsidP="00F168B7">
            <w:pPr>
              <w:widowControl/>
              <w:autoSpaceDE/>
              <w:autoSpaceDN/>
              <w:ind w:right="49"/>
              <w:jc w:val="both"/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</w:pPr>
            <w:r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>Ponencias (*)</w:t>
            </w:r>
          </w:p>
        </w:tc>
        <w:tc>
          <w:tcPr>
            <w:tcW w:w="5547" w:type="dxa"/>
            <w:noWrap/>
            <w:hideMark/>
          </w:tcPr>
          <w:p w14:paraId="413657EB" w14:textId="6E573FD5" w:rsidR="00BE1FEE" w:rsidRPr="00BE1FEE" w:rsidRDefault="00BE1FEE" w:rsidP="0066020C">
            <w:pPr>
              <w:widowControl/>
              <w:autoSpaceDE/>
              <w:autoSpaceDN/>
              <w:ind w:right="4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S Mincho" w:hAnsi="Times New Roman"/>
                <w:sz w:val="24"/>
                <w:lang w:val="es-ES_tradnl"/>
              </w:rPr>
            </w:pPr>
          </w:p>
        </w:tc>
      </w:tr>
      <w:tr w:rsidR="00BE1FEE" w:rsidRPr="00BE1FEE" w14:paraId="52600490" w14:textId="77777777" w:rsidTr="00F168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  <w:hideMark/>
          </w:tcPr>
          <w:p w14:paraId="56F6BC4F" w14:textId="29DE90A7" w:rsidR="00BE1FEE" w:rsidRPr="00BE1FEE" w:rsidRDefault="00BE1FEE" w:rsidP="00F168B7">
            <w:pPr>
              <w:widowControl/>
              <w:autoSpaceDE/>
              <w:autoSpaceDN/>
              <w:ind w:right="49"/>
              <w:jc w:val="both"/>
              <w:rPr>
                <w:rFonts w:ascii="Times New Roman" w:eastAsia="MS Mincho" w:hAnsi="Times New Roman"/>
                <w:sz w:val="24"/>
                <w:lang w:val="es-ES_tradnl"/>
              </w:rPr>
            </w:pPr>
            <w:r w:rsidRPr="00BE1FEE">
              <w:rPr>
                <w:rFonts w:ascii="Times New Roman" w:eastAsia="MS Mincho" w:hAnsi="Times New Roman"/>
                <w:sz w:val="24"/>
                <w:lang w:val="es-ES_tradnl"/>
              </w:rPr>
              <w:t>Publicaciones (*)</w:t>
            </w:r>
          </w:p>
        </w:tc>
        <w:tc>
          <w:tcPr>
            <w:tcW w:w="5547" w:type="dxa"/>
            <w:noWrap/>
            <w:hideMark/>
          </w:tcPr>
          <w:p w14:paraId="52A300BC" w14:textId="2438C0A6" w:rsidR="00BE1FEE" w:rsidRPr="00BE1FEE" w:rsidRDefault="00BE1FEE" w:rsidP="0066020C">
            <w:pPr>
              <w:widowControl/>
              <w:autoSpaceDE/>
              <w:autoSpaceDN/>
              <w:ind w:right="4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MS Mincho" w:hAnsi="Times New Roman"/>
                <w:sz w:val="24"/>
                <w:lang w:val="es-ES_tradnl"/>
              </w:rPr>
            </w:pPr>
          </w:p>
        </w:tc>
      </w:tr>
      <w:tr w:rsidR="00F168B7" w:rsidRPr="005018C6" w14:paraId="5B21B9EC" w14:textId="77777777" w:rsidTr="00F168B7">
        <w:trPr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</w:tcPr>
          <w:p w14:paraId="64D55207" w14:textId="0B7A8AE9" w:rsidR="00F168B7" w:rsidRPr="00F168B7" w:rsidRDefault="00F168B7" w:rsidP="00F168B7">
            <w:pPr>
              <w:widowControl/>
              <w:autoSpaceDE/>
              <w:autoSpaceDN/>
              <w:ind w:right="49"/>
              <w:jc w:val="both"/>
              <w:rPr>
                <w:rFonts w:ascii="Times New Roman" w:eastAsia="MS Mincho" w:hAnsi="Times New Roman"/>
                <w:sz w:val="24"/>
                <w:lang w:val="es-ES_tradnl"/>
              </w:rPr>
            </w:pPr>
            <w:r w:rsidRPr="00F168B7">
              <w:rPr>
                <w:rFonts w:ascii="Times New Roman" w:eastAsia="MS Mincho" w:hAnsi="Times New Roman"/>
                <w:sz w:val="24"/>
                <w:lang w:val="es-ES_tradnl"/>
              </w:rPr>
              <w:t xml:space="preserve">Motivaciones e interés para desarrollar su trayectoria en la institución, en particular en esa Unidad Académica y/o centro. </w:t>
            </w:r>
            <w:r w:rsidR="00B0375E">
              <w:rPr>
                <w:rFonts w:ascii="Times New Roman" w:eastAsia="MS Mincho" w:hAnsi="Times New Roman"/>
                <w:sz w:val="24"/>
                <w:lang w:val="es-ES_tradnl"/>
              </w:rPr>
              <w:t xml:space="preserve"> (Motivaciones sobre su desarrollo laboral, contribuciones a vinculación, creación de redes, s</w:t>
            </w:r>
            <w:r w:rsidR="004B7519">
              <w:rPr>
                <w:rFonts w:ascii="Times New Roman" w:eastAsia="MS Mincho" w:hAnsi="Times New Roman"/>
                <w:sz w:val="24"/>
                <w:lang w:val="es-ES_tradnl"/>
              </w:rPr>
              <w:t>egún bases ANID</w:t>
            </w:r>
            <w:r w:rsidR="00B0375E">
              <w:rPr>
                <w:rFonts w:ascii="Times New Roman" w:eastAsia="MS Mincho" w:hAnsi="Times New Roman"/>
                <w:sz w:val="24"/>
                <w:lang w:val="es-ES_tradnl"/>
              </w:rPr>
              <w:t>)</w:t>
            </w:r>
          </w:p>
        </w:tc>
        <w:tc>
          <w:tcPr>
            <w:tcW w:w="5547" w:type="dxa"/>
            <w:noWrap/>
          </w:tcPr>
          <w:p w14:paraId="66B8D073" w14:textId="205500F4" w:rsidR="00F168B7" w:rsidRPr="00BE1FEE" w:rsidRDefault="00F168B7" w:rsidP="0066020C">
            <w:pPr>
              <w:widowControl/>
              <w:autoSpaceDE/>
              <w:autoSpaceDN/>
              <w:ind w:right="4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MS Mincho" w:hAnsi="Cambria"/>
                <w:sz w:val="24"/>
                <w:lang w:val="es-ES_tradnl"/>
              </w:rPr>
            </w:pPr>
          </w:p>
        </w:tc>
      </w:tr>
    </w:tbl>
    <w:p w14:paraId="37AB4E6C" w14:textId="1CF3A284" w:rsidR="00BE1FEE" w:rsidRPr="003C2954" w:rsidRDefault="003C2954" w:rsidP="00895D96">
      <w:pPr>
        <w:pStyle w:val="Ttulo2"/>
        <w:rPr>
          <w:sz w:val="20"/>
          <w:szCs w:val="20"/>
        </w:rPr>
      </w:pPr>
      <w:r w:rsidRPr="003C2954">
        <w:rPr>
          <w:sz w:val="20"/>
          <w:szCs w:val="20"/>
        </w:rPr>
        <w:t xml:space="preserve">Todo lo mencionado debe contar con respaldos, certificados dado que será evaluable y demostrable y debe enviar para revisión como anexos al momento de enviar el presente formulario a </w:t>
      </w:r>
      <w:hyperlink r:id="rId8" w:history="1">
        <w:r w:rsidRPr="003C2954">
          <w:rPr>
            <w:rStyle w:val="Hipervnculo"/>
            <w:sz w:val="20"/>
            <w:szCs w:val="20"/>
          </w:rPr>
          <w:t>pamela.reyes@ulagos.cl</w:t>
        </w:r>
      </w:hyperlink>
      <w:r w:rsidR="00895D96" w:rsidRPr="003C2954">
        <w:rPr>
          <w:rStyle w:val="Hipervnculo"/>
          <w:sz w:val="20"/>
          <w:szCs w:val="20"/>
        </w:rPr>
        <w:t xml:space="preserve"> </w:t>
      </w:r>
      <w:r w:rsidR="00F168B7" w:rsidRPr="003C2954">
        <w:rPr>
          <w:sz w:val="20"/>
          <w:szCs w:val="20"/>
        </w:rPr>
        <w:t xml:space="preserve"> </w:t>
      </w:r>
      <w:r w:rsidRPr="003C2954">
        <w:rPr>
          <w:sz w:val="20"/>
          <w:szCs w:val="20"/>
        </w:rPr>
        <w:t xml:space="preserve">e </w:t>
      </w:r>
      <w:hyperlink r:id="rId9" w:history="1">
        <w:r w:rsidRPr="003C2954">
          <w:rPr>
            <w:rStyle w:val="Hipervnculo"/>
            <w:sz w:val="20"/>
            <w:szCs w:val="20"/>
          </w:rPr>
          <w:t>investigacion@ulagos.cl</w:t>
        </w:r>
      </w:hyperlink>
    </w:p>
    <w:p w14:paraId="24A6521E" w14:textId="77777777" w:rsidR="00BE1FEE" w:rsidRPr="00F168B7" w:rsidRDefault="00BE1FEE" w:rsidP="00F168B7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ES_tradnl"/>
        </w:rPr>
      </w:pPr>
    </w:p>
    <w:p w14:paraId="416A4C8F" w14:textId="77777777" w:rsidR="00BE1FEE" w:rsidRPr="00BE1FEE" w:rsidRDefault="00BE1FEE" w:rsidP="00BE1FEE">
      <w:pPr>
        <w:pStyle w:val="Prrafodelista"/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left="1080" w:right="51"/>
        <w:jc w:val="both"/>
        <w:rPr>
          <w:rFonts w:ascii="Calibri" w:hAnsi="Calibri" w:cs="Calibri"/>
          <w:b/>
          <w:bCs/>
          <w:szCs w:val="20"/>
          <w:lang w:val="es-ES_tradnl"/>
        </w:rPr>
      </w:pPr>
    </w:p>
    <w:p w14:paraId="0972EA7D" w14:textId="01CB49C0" w:rsidR="004954B6" w:rsidRPr="00BE1FEE" w:rsidRDefault="00BE1FEE" w:rsidP="003C2954">
      <w:pPr>
        <w:pStyle w:val="Prrafodelista"/>
        <w:numPr>
          <w:ilvl w:val="0"/>
          <w:numId w:val="1"/>
        </w:numPr>
        <w:tabs>
          <w:tab w:val="clear" w:pos="1080"/>
          <w:tab w:val="left" w:pos="-417"/>
          <w:tab w:val="num" w:pos="284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left="0" w:right="51" w:firstLine="414"/>
        <w:jc w:val="both"/>
        <w:rPr>
          <w:rFonts w:ascii="Calibri" w:hAnsi="Calibri" w:cs="Calibri"/>
          <w:szCs w:val="20"/>
          <w:lang w:val="es-ES_tradnl"/>
        </w:rPr>
      </w:pPr>
      <w:r w:rsidRPr="00F168B7">
        <w:rPr>
          <w:rFonts w:ascii="Calibri" w:hAnsi="Calibri" w:cs="Calibri"/>
          <w:b/>
          <w:bCs/>
          <w:szCs w:val="20"/>
          <w:lang w:val="es-ES_tradnl"/>
        </w:rPr>
        <w:lastRenderedPageBreak/>
        <w:t>SOBRE PROYECTO DE INSTALACIÓN</w:t>
      </w:r>
      <w:r>
        <w:rPr>
          <w:rFonts w:ascii="Calibri" w:hAnsi="Calibri" w:cs="Calibri"/>
          <w:szCs w:val="20"/>
          <w:lang w:val="es-ES_tradnl"/>
        </w:rPr>
        <w:t xml:space="preserve"> </w:t>
      </w:r>
      <w:r w:rsidR="009C6888" w:rsidRPr="00BE1FEE">
        <w:rPr>
          <w:rFonts w:ascii="Calibri" w:hAnsi="Calibri" w:cs="Calibri"/>
          <w:szCs w:val="20"/>
          <w:lang w:val="es-ES_tradnl"/>
        </w:rPr>
        <w:t>Debe</w:t>
      </w:r>
      <w:r w:rsidR="004954B6" w:rsidRPr="00BE1FEE">
        <w:rPr>
          <w:rFonts w:ascii="Calibri" w:hAnsi="Calibri" w:cs="Calibri"/>
          <w:szCs w:val="20"/>
          <w:lang w:val="es-ES_tradnl"/>
        </w:rPr>
        <w:t xml:space="preserve"> dar cuenta de los</w:t>
      </w:r>
      <w:r w:rsidR="00191FBE" w:rsidRPr="00BE1FEE">
        <w:rPr>
          <w:rFonts w:ascii="Calibri" w:hAnsi="Calibri" w:cs="Calibri"/>
          <w:szCs w:val="20"/>
          <w:lang w:val="es-ES_tradnl"/>
        </w:rPr>
        <w:t xml:space="preserve"> tópicos de investigación que proyecta desarrollar como investigador/a independiente y las actividades a realizar durante el período de la subvención</w:t>
      </w:r>
      <w:r w:rsidR="00C74068" w:rsidRPr="00BE1FEE">
        <w:rPr>
          <w:rFonts w:ascii="Calibri" w:hAnsi="Calibri" w:cs="Calibri"/>
          <w:szCs w:val="20"/>
          <w:lang w:val="es-ES_tradnl"/>
        </w:rPr>
        <w:t>.</w:t>
      </w:r>
      <w:r w:rsidR="0004542A" w:rsidRPr="00BE1FEE">
        <w:rPr>
          <w:rFonts w:ascii="Calibri" w:hAnsi="Calibri" w:cs="Calibri"/>
          <w:szCs w:val="20"/>
          <w:lang w:val="es-CL"/>
        </w:rPr>
        <w:t xml:space="preserve"> </w:t>
      </w:r>
      <w:r w:rsidR="0004542A" w:rsidRPr="00BE1FEE">
        <w:rPr>
          <w:rFonts w:ascii="Calibri" w:hAnsi="Calibri" w:cs="Calibri"/>
          <w:szCs w:val="20"/>
          <w:lang w:val="es-ES_tradnl"/>
        </w:rPr>
        <w:t xml:space="preserve">Su extensión </w:t>
      </w:r>
      <w:r w:rsidR="0004542A" w:rsidRPr="00BE1FEE">
        <w:rPr>
          <w:rFonts w:ascii="Calibri" w:hAnsi="Calibri" w:cs="Calibri"/>
          <w:b/>
          <w:szCs w:val="20"/>
          <w:lang w:val="es-ES_tradnl"/>
        </w:rPr>
        <w:t xml:space="preserve">no debe exceder </w:t>
      </w:r>
      <w:r w:rsidR="003C2954">
        <w:rPr>
          <w:rFonts w:ascii="Calibri" w:hAnsi="Calibri" w:cs="Calibri"/>
          <w:b/>
          <w:szCs w:val="20"/>
          <w:lang w:val="es-ES_tradnl"/>
        </w:rPr>
        <w:t xml:space="preserve">una </w:t>
      </w:r>
      <w:r w:rsidR="004B7519">
        <w:rPr>
          <w:rFonts w:ascii="Calibri" w:hAnsi="Calibri" w:cs="Calibri"/>
          <w:b/>
          <w:szCs w:val="20"/>
          <w:lang w:val="es-ES_tradnl"/>
        </w:rPr>
        <w:t>página.</w:t>
      </w:r>
      <w:r w:rsidR="004B7519">
        <w:rPr>
          <w:rFonts w:ascii="Calibri" w:hAnsi="Calibri" w:cs="Calibri"/>
          <w:szCs w:val="20"/>
          <w:lang w:val="es-ES_tradnl"/>
        </w:rPr>
        <w:t xml:space="preserve"> </w:t>
      </w:r>
      <w:r w:rsidR="00F168B7" w:rsidRPr="00F168B7">
        <w:rPr>
          <w:rFonts w:ascii="Calibri" w:hAnsi="Calibri" w:cs="Calibri"/>
          <w:b/>
          <w:bCs/>
          <w:szCs w:val="20"/>
          <w:lang w:val="es-ES_tradnl"/>
        </w:rPr>
        <w:t>Considere criterios y ponderaciones según bases concursales SIA 202</w:t>
      </w:r>
      <w:r w:rsidR="00CC19E8">
        <w:rPr>
          <w:rFonts w:ascii="Calibri" w:hAnsi="Calibri" w:cs="Calibri"/>
          <w:b/>
          <w:bCs/>
          <w:szCs w:val="20"/>
          <w:lang w:val="es-ES_tradnl"/>
        </w:rPr>
        <w:t>5</w:t>
      </w:r>
      <w:r w:rsidR="00F168B7" w:rsidRPr="00F168B7">
        <w:rPr>
          <w:rFonts w:ascii="Calibri" w:hAnsi="Calibri" w:cs="Calibri"/>
          <w:b/>
          <w:bCs/>
          <w:szCs w:val="20"/>
          <w:lang w:val="es-ES_tradnl"/>
        </w:rPr>
        <w:t>.</w:t>
      </w:r>
      <w:r w:rsidR="00F168B7">
        <w:rPr>
          <w:rFonts w:ascii="Calibri" w:hAnsi="Calibri" w:cs="Calibri"/>
          <w:b/>
          <w:bCs/>
          <w:szCs w:val="20"/>
          <w:lang w:val="es-ES_tradnl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16057E" w:rsidRPr="003C2954" w14:paraId="1BBD6BB7" w14:textId="77777777" w:rsidTr="0099069A">
        <w:trPr>
          <w:trHeight w:val="1185"/>
        </w:trPr>
        <w:tc>
          <w:tcPr>
            <w:tcW w:w="8995" w:type="dxa"/>
            <w:shd w:val="clear" w:color="auto" w:fill="auto"/>
          </w:tcPr>
          <w:p w14:paraId="189A729D" w14:textId="77777777" w:rsidR="0016057E" w:rsidRPr="0099069A" w:rsidRDefault="0016057E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782BA329" w14:textId="77777777" w:rsidR="0016057E" w:rsidRPr="0099069A" w:rsidRDefault="0016057E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3D1F4997" w14:textId="77777777" w:rsidR="0016057E" w:rsidRPr="0099069A" w:rsidRDefault="0016057E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7456FCB2" w14:textId="77777777" w:rsidR="00C74068" w:rsidRPr="0099069A" w:rsidRDefault="00C74068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48292682" w14:textId="77777777" w:rsidR="00A9514B" w:rsidRPr="0099069A" w:rsidRDefault="00A9514B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6DB72E27" w14:textId="77777777" w:rsidR="00C74068" w:rsidRPr="0099069A" w:rsidRDefault="00C74068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277281B6" w14:textId="77777777" w:rsidR="00C74068" w:rsidRPr="0099069A" w:rsidRDefault="00C74068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6EE6DA30" w14:textId="77777777" w:rsidR="00C74068" w:rsidRPr="0099069A" w:rsidRDefault="00C74068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294D50AF" w14:textId="77777777" w:rsidR="00074279" w:rsidRPr="0099069A" w:rsidRDefault="00074279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161D1D1F" w14:textId="77777777" w:rsidR="0063689F" w:rsidRPr="0099069A" w:rsidRDefault="0063689F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75F2F60A" w14:textId="77777777" w:rsidR="0063689F" w:rsidRPr="0099069A" w:rsidRDefault="0063689F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04D5DE4A" w14:textId="77777777" w:rsidR="006D613F" w:rsidRPr="0099069A" w:rsidRDefault="006D613F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</w:tr>
    </w:tbl>
    <w:p w14:paraId="4CDA131D" w14:textId="77777777" w:rsidR="00BD5485" w:rsidRPr="0099069A" w:rsidRDefault="00BD5485" w:rsidP="00686E74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408"/>
        <w:jc w:val="both"/>
        <w:rPr>
          <w:rFonts w:ascii="Calibri" w:hAnsi="Calibri" w:cs="Calibri"/>
          <w:b/>
          <w:bCs/>
          <w:szCs w:val="20"/>
          <w:lang w:val="es-ES_tradnl"/>
        </w:rPr>
      </w:pPr>
    </w:p>
    <w:p w14:paraId="15F1A18F" w14:textId="77777777" w:rsidR="00397B00" w:rsidRPr="0099069A" w:rsidRDefault="00397B00" w:rsidP="00686E74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ES_tradnl"/>
        </w:rPr>
      </w:pPr>
    </w:p>
    <w:p w14:paraId="57ED370A" w14:textId="77777777" w:rsidR="003C2954" w:rsidRDefault="003C2954">
      <w:pPr>
        <w:widowControl/>
        <w:autoSpaceDE/>
        <w:autoSpaceDN/>
        <w:rPr>
          <w:rFonts w:ascii="Calibri" w:hAnsi="Calibri" w:cs="Calibri"/>
          <w:b/>
          <w:bCs/>
          <w:szCs w:val="20"/>
          <w:lang w:val="es-ES_tradnl"/>
        </w:rPr>
      </w:pPr>
      <w:r>
        <w:rPr>
          <w:rFonts w:ascii="Calibri" w:hAnsi="Calibri" w:cs="Calibri"/>
          <w:b/>
          <w:bCs/>
          <w:szCs w:val="20"/>
          <w:lang w:val="es-ES_tradnl"/>
        </w:rPr>
        <w:br w:type="page"/>
      </w:r>
    </w:p>
    <w:p w14:paraId="71CFA1A5" w14:textId="20938F4D" w:rsidR="00397B00" w:rsidRPr="003C2954" w:rsidRDefault="00397B00" w:rsidP="003C2954">
      <w:pPr>
        <w:pStyle w:val="Prrafodelista"/>
        <w:widowControl/>
        <w:numPr>
          <w:ilvl w:val="0"/>
          <w:numId w:val="1"/>
        </w:numPr>
        <w:autoSpaceDE/>
        <w:autoSpaceDN/>
        <w:rPr>
          <w:rFonts w:ascii="Calibri" w:hAnsi="Calibri" w:cs="Calibri"/>
          <w:b/>
          <w:bCs/>
          <w:szCs w:val="20"/>
          <w:lang w:val="es-ES_tradnl"/>
        </w:rPr>
      </w:pPr>
      <w:r w:rsidRPr="003C2954">
        <w:rPr>
          <w:rFonts w:ascii="Calibri" w:hAnsi="Calibri" w:cs="Calibri"/>
          <w:b/>
          <w:bCs/>
          <w:szCs w:val="20"/>
          <w:lang w:val="es-ES_tradnl"/>
        </w:rPr>
        <w:lastRenderedPageBreak/>
        <w:t>PRESUPUESTO</w:t>
      </w:r>
    </w:p>
    <w:p w14:paraId="457927B5" w14:textId="77777777" w:rsidR="00397B00" w:rsidRPr="0099069A" w:rsidRDefault="00397B00" w:rsidP="00686E74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408"/>
        <w:jc w:val="both"/>
        <w:rPr>
          <w:rFonts w:ascii="Calibri" w:hAnsi="Calibri" w:cs="Calibri"/>
          <w:b/>
          <w:bCs/>
          <w:szCs w:val="20"/>
          <w:lang w:val="es-ES_tradnl"/>
        </w:rPr>
      </w:pPr>
    </w:p>
    <w:p w14:paraId="53F532D4" w14:textId="26F31194" w:rsidR="00057540" w:rsidRPr="0099069A" w:rsidRDefault="00A14ACB" w:rsidP="00686E74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408"/>
        <w:jc w:val="both"/>
        <w:rPr>
          <w:rFonts w:ascii="Calibri" w:hAnsi="Calibri" w:cs="Calibri"/>
          <w:bCs/>
          <w:szCs w:val="20"/>
          <w:lang w:val="es-ES_tradnl"/>
        </w:rPr>
      </w:pPr>
      <w:r w:rsidRPr="0099069A">
        <w:rPr>
          <w:rFonts w:ascii="Calibri" w:hAnsi="Calibri" w:cs="Calibri"/>
          <w:szCs w:val="20"/>
          <w:lang w:val="es-ES_tradnl"/>
        </w:rPr>
        <w:t xml:space="preserve">Descripción detallada y </w:t>
      </w:r>
      <w:r w:rsidRPr="0099069A">
        <w:rPr>
          <w:rFonts w:ascii="Calibri" w:hAnsi="Calibri" w:cs="Calibri"/>
          <w:b/>
          <w:szCs w:val="20"/>
          <w:lang w:val="es-ES_tradnl"/>
        </w:rPr>
        <w:t xml:space="preserve">fundamentada </w:t>
      </w:r>
      <w:r w:rsidRPr="0099069A">
        <w:rPr>
          <w:rFonts w:ascii="Calibri" w:hAnsi="Calibri" w:cs="Calibri"/>
          <w:szCs w:val="20"/>
          <w:lang w:val="es-ES_tradnl"/>
        </w:rPr>
        <w:t xml:space="preserve">del presupuesto </w:t>
      </w:r>
      <w:r w:rsidR="004B7519">
        <w:rPr>
          <w:rFonts w:ascii="Calibri" w:hAnsi="Calibri" w:cs="Calibri"/>
          <w:szCs w:val="20"/>
          <w:lang w:val="es-ES_tradnl"/>
        </w:rPr>
        <w:t xml:space="preserve">que se </w:t>
      </w:r>
      <w:r w:rsidRPr="0099069A">
        <w:rPr>
          <w:rFonts w:ascii="Calibri" w:hAnsi="Calibri" w:cs="Calibri"/>
          <w:szCs w:val="20"/>
          <w:lang w:val="es-ES_tradnl"/>
        </w:rPr>
        <w:t>solicita</w:t>
      </w:r>
      <w:r w:rsidR="004B7519">
        <w:rPr>
          <w:rFonts w:ascii="Calibri" w:hAnsi="Calibri" w:cs="Calibri"/>
          <w:szCs w:val="20"/>
          <w:lang w:val="es-ES_tradnl"/>
        </w:rPr>
        <w:t xml:space="preserve">rá </w:t>
      </w:r>
      <w:r w:rsidR="003C2954">
        <w:rPr>
          <w:rFonts w:ascii="Calibri" w:hAnsi="Calibri" w:cs="Calibri"/>
          <w:szCs w:val="20"/>
          <w:lang w:val="es-ES_tradnl"/>
        </w:rPr>
        <w:t xml:space="preserve">a </w:t>
      </w:r>
      <w:proofErr w:type="gramStart"/>
      <w:r w:rsidR="003C2954">
        <w:rPr>
          <w:rFonts w:ascii="Calibri" w:hAnsi="Calibri" w:cs="Calibri"/>
          <w:szCs w:val="20"/>
          <w:lang w:val="es-ES_tradnl"/>
        </w:rPr>
        <w:t xml:space="preserve">ANID </w:t>
      </w:r>
      <w:r w:rsidRPr="0099069A">
        <w:rPr>
          <w:rFonts w:ascii="Calibri" w:hAnsi="Calibri" w:cs="Calibri"/>
          <w:szCs w:val="20"/>
          <w:lang w:val="es-ES_tradnl"/>
        </w:rPr>
        <w:t xml:space="preserve"> en</w:t>
      </w:r>
      <w:proofErr w:type="gramEnd"/>
      <w:r w:rsidRPr="0099069A">
        <w:rPr>
          <w:rFonts w:ascii="Calibri" w:hAnsi="Calibri" w:cs="Calibri"/>
          <w:szCs w:val="20"/>
          <w:lang w:val="es-ES_tradnl"/>
        </w:rPr>
        <w:t xml:space="preserve"> función de la propuesta de instalaci</w:t>
      </w:r>
      <w:r w:rsidR="00057540" w:rsidRPr="0099069A">
        <w:rPr>
          <w:rFonts w:ascii="Calibri" w:hAnsi="Calibri" w:cs="Calibri"/>
          <w:szCs w:val="20"/>
          <w:lang w:val="es-ES_tradnl"/>
        </w:rPr>
        <w:t>ón.</w:t>
      </w:r>
    </w:p>
    <w:tbl>
      <w:tblPr>
        <w:tblW w:w="8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33"/>
        <w:gridCol w:w="1082"/>
        <w:gridCol w:w="1082"/>
        <w:gridCol w:w="1082"/>
        <w:gridCol w:w="1349"/>
      </w:tblGrid>
      <w:tr w:rsidR="009D3D47" w:rsidRPr="00686E74" w14:paraId="3A793919" w14:textId="77777777" w:rsidTr="009D3D47">
        <w:trPr>
          <w:trHeight w:val="166"/>
        </w:trPr>
        <w:tc>
          <w:tcPr>
            <w:tcW w:w="4233" w:type="dxa"/>
            <w:shd w:val="clear" w:color="auto" w:fill="0055B8"/>
            <w:vAlign w:val="center"/>
          </w:tcPr>
          <w:p w14:paraId="00ABD453" w14:textId="77777777" w:rsidR="009D3D47" w:rsidRPr="0099069A" w:rsidRDefault="009D3D47" w:rsidP="0099069A">
            <w:pPr>
              <w:jc w:val="center"/>
              <w:rPr>
                <w:rFonts w:ascii="Calibri" w:hAnsi="Calibri" w:cs="Calibri"/>
                <w:color w:val="FFFFFF"/>
                <w:szCs w:val="20"/>
                <w:lang w:val="es-ES_tradnl"/>
              </w:rPr>
            </w:pPr>
            <w:r w:rsidRPr="0099069A">
              <w:rPr>
                <w:rFonts w:ascii="Calibri" w:hAnsi="Calibri" w:cs="Calibri"/>
                <w:color w:val="FFFFFF"/>
                <w:szCs w:val="20"/>
                <w:lang w:val="es-ES_tradnl"/>
              </w:rPr>
              <w:t>ÍTEM</w:t>
            </w:r>
          </w:p>
        </w:tc>
        <w:tc>
          <w:tcPr>
            <w:tcW w:w="1082" w:type="dxa"/>
            <w:shd w:val="clear" w:color="auto" w:fill="0055B8"/>
          </w:tcPr>
          <w:p w14:paraId="68DDD320" w14:textId="231BF145" w:rsidR="009D3D47" w:rsidRPr="0099069A" w:rsidRDefault="009D3D47" w:rsidP="0099069A">
            <w:pPr>
              <w:jc w:val="center"/>
              <w:rPr>
                <w:rFonts w:ascii="Calibri" w:hAnsi="Calibri" w:cs="Calibri"/>
                <w:color w:val="FFFFFF"/>
                <w:szCs w:val="20"/>
                <w:lang w:val="es-ES_tradnl"/>
              </w:rPr>
            </w:pPr>
            <w:r>
              <w:rPr>
                <w:rFonts w:ascii="Calibri" w:hAnsi="Calibri" w:cs="Calibri"/>
                <w:color w:val="FFFFFF"/>
                <w:szCs w:val="20"/>
                <w:lang w:val="es-ES_tradnl"/>
              </w:rPr>
              <w:t>1ER AÑO</w:t>
            </w:r>
          </w:p>
        </w:tc>
        <w:tc>
          <w:tcPr>
            <w:tcW w:w="1082" w:type="dxa"/>
            <w:shd w:val="clear" w:color="auto" w:fill="0055B8"/>
          </w:tcPr>
          <w:p w14:paraId="3EF6FF80" w14:textId="08A57507" w:rsidR="009D3D47" w:rsidRPr="0099069A" w:rsidRDefault="009D3D47" w:rsidP="0099069A">
            <w:pPr>
              <w:jc w:val="center"/>
              <w:rPr>
                <w:rFonts w:ascii="Calibri" w:hAnsi="Calibri" w:cs="Calibri"/>
                <w:color w:val="FFFFFF"/>
                <w:szCs w:val="20"/>
                <w:lang w:val="es-ES_tradnl"/>
              </w:rPr>
            </w:pPr>
            <w:r>
              <w:rPr>
                <w:rFonts w:ascii="Calibri" w:hAnsi="Calibri" w:cs="Calibri"/>
                <w:color w:val="FFFFFF"/>
                <w:szCs w:val="20"/>
                <w:lang w:val="es-ES_tradnl"/>
              </w:rPr>
              <w:t>2DO AÑO</w:t>
            </w:r>
          </w:p>
        </w:tc>
        <w:tc>
          <w:tcPr>
            <w:tcW w:w="1082" w:type="dxa"/>
            <w:shd w:val="clear" w:color="auto" w:fill="0055B8"/>
          </w:tcPr>
          <w:p w14:paraId="11F6320D" w14:textId="34BAF250" w:rsidR="009D3D47" w:rsidRPr="0099069A" w:rsidRDefault="009D3D47" w:rsidP="0099069A">
            <w:pPr>
              <w:jc w:val="center"/>
              <w:rPr>
                <w:rFonts w:ascii="Calibri" w:hAnsi="Calibri" w:cs="Calibri"/>
                <w:color w:val="FFFFFF"/>
                <w:szCs w:val="20"/>
                <w:lang w:val="es-ES_tradnl"/>
              </w:rPr>
            </w:pPr>
            <w:r>
              <w:rPr>
                <w:rFonts w:ascii="Calibri" w:hAnsi="Calibri" w:cs="Calibri"/>
                <w:color w:val="FFFFFF"/>
                <w:szCs w:val="20"/>
                <w:lang w:val="es-ES_tradnl"/>
              </w:rPr>
              <w:t>3ER AÑO</w:t>
            </w:r>
          </w:p>
        </w:tc>
        <w:tc>
          <w:tcPr>
            <w:tcW w:w="1349" w:type="dxa"/>
            <w:shd w:val="clear" w:color="auto" w:fill="0055B8"/>
            <w:vAlign w:val="center"/>
          </w:tcPr>
          <w:p w14:paraId="5AFD1771" w14:textId="22542AAF" w:rsidR="009D3D47" w:rsidRPr="0099069A" w:rsidRDefault="009D3D47" w:rsidP="0099069A">
            <w:pPr>
              <w:jc w:val="center"/>
              <w:rPr>
                <w:rFonts w:ascii="Calibri" w:hAnsi="Calibri" w:cs="Calibri"/>
                <w:color w:val="FFFFFF"/>
                <w:szCs w:val="20"/>
                <w:lang w:val="es-ES_tradnl"/>
              </w:rPr>
            </w:pPr>
            <w:r w:rsidRPr="0099069A">
              <w:rPr>
                <w:rFonts w:ascii="Calibri" w:hAnsi="Calibri" w:cs="Calibri"/>
                <w:color w:val="FFFFFF"/>
                <w:szCs w:val="20"/>
                <w:lang w:val="es-ES_tradnl"/>
              </w:rPr>
              <w:t>TOTAL</w:t>
            </w:r>
          </w:p>
        </w:tc>
      </w:tr>
      <w:tr w:rsidR="009D3D47" w:rsidRPr="00686E74" w14:paraId="70F301B4" w14:textId="77777777" w:rsidTr="009D3D47">
        <w:trPr>
          <w:trHeight w:val="385"/>
        </w:trPr>
        <w:tc>
          <w:tcPr>
            <w:tcW w:w="4233" w:type="dxa"/>
            <w:shd w:val="clear" w:color="auto" w:fill="0055B8"/>
          </w:tcPr>
          <w:p w14:paraId="57903A5D" w14:textId="6E3BE75E" w:rsidR="009D3D47" w:rsidRPr="0099069A" w:rsidRDefault="009D3D47" w:rsidP="0099069A">
            <w:pPr>
              <w:jc w:val="both"/>
              <w:rPr>
                <w:rFonts w:ascii="Calibri" w:hAnsi="Calibri" w:cs="Calibri"/>
                <w:color w:val="FFFFFF"/>
                <w:szCs w:val="20"/>
                <w:lang w:val="es-ES_tradnl"/>
              </w:rPr>
            </w:pPr>
            <w:r>
              <w:rPr>
                <w:rFonts w:ascii="Calibri" w:hAnsi="Calibri" w:cs="Calibri"/>
                <w:color w:val="FFFFFF"/>
                <w:szCs w:val="20"/>
                <w:lang w:val="es-ES_tradnl"/>
              </w:rPr>
              <w:t>GASTOS EN PERSONAL (MAX $3.000.000)</w:t>
            </w:r>
          </w:p>
        </w:tc>
        <w:tc>
          <w:tcPr>
            <w:tcW w:w="1082" w:type="dxa"/>
          </w:tcPr>
          <w:p w14:paraId="1969E6B6" w14:textId="77777777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082" w:type="dxa"/>
          </w:tcPr>
          <w:p w14:paraId="4309AFAC" w14:textId="20F95CCD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082" w:type="dxa"/>
          </w:tcPr>
          <w:p w14:paraId="478FA2B5" w14:textId="24B4B17C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349" w:type="dxa"/>
            <w:shd w:val="clear" w:color="auto" w:fill="auto"/>
          </w:tcPr>
          <w:p w14:paraId="531BEA29" w14:textId="2CEAD239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  <w:r w:rsidRPr="0099069A">
              <w:rPr>
                <w:rFonts w:ascii="Calibri" w:hAnsi="Calibri" w:cs="Calibri"/>
                <w:szCs w:val="20"/>
                <w:lang w:val="es-ES_tradnl"/>
              </w:rPr>
              <w:t xml:space="preserve">$ </w:t>
            </w:r>
          </w:p>
        </w:tc>
      </w:tr>
      <w:tr w:rsidR="009D3D47" w:rsidRPr="00686E74" w14:paraId="795611C7" w14:textId="77777777" w:rsidTr="009D3D47">
        <w:trPr>
          <w:trHeight w:val="405"/>
        </w:trPr>
        <w:tc>
          <w:tcPr>
            <w:tcW w:w="4233" w:type="dxa"/>
            <w:shd w:val="clear" w:color="auto" w:fill="0055B8"/>
          </w:tcPr>
          <w:p w14:paraId="35955C4A" w14:textId="4A08D9AD" w:rsidR="009D3D47" w:rsidRPr="0099069A" w:rsidRDefault="009D3D47" w:rsidP="0099069A">
            <w:pPr>
              <w:jc w:val="both"/>
              <w:rPr>
                <w:rFonts w:ascii="Calibri" w:hAnsi="Calibri" w:cs="Calibri"/>
                <w:color w:val="FFFFFF"/>
                <w:szCs w:val="20"/>
                <w:lang w:val="es-ES_tradnl"/>
              </w:rPr>
            </w:pPr>
            <w:r>
              <w:rPr>
                <w:rFonts w:ascii="Calibri" w:hAnsi="Calibri" w:cs="Calibri"/>
                <w:color w:val="FFFFFF"/>
                <w:szCs w:val="20"/>
                <w:lang w:val="es-ES_tradnl"/>
              </w:rPr>
              <w:t>INFRAESTRUCTURA Y MOBILIARIO (20% 1ERA CUOTA TENTATIVA DESCONTADO REMUNERACIÓN)</w:t>
            </w:r>
          </w:p>
        </w:tc>
        <w:tc>
          <w:tcPr>
            <w:tcW w:w="1082" w:type="dxa"/>
          </w:tcPr>
          <w:p w14:paraId="27D9FE21" w14:textId="77777777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082" w:type="dxa"/>
          </w:tcPr>
          <w:p w14:paraId="0EB73CEE" w14:textId="0EC49D7A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082" w:type="dxa"/>
          </w:tcPr>
          <w:p w14:paraId="00809A13" w14:textId="65A53A37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349" w:type="dxa"/>
            <w:shd w:val="clear" w:color="auto" w:fill="auto"/>
          </w:tcPr>
          <w:p w14:paraId="3E024D23" w14:textId="6C61D6F6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  <w:r w:rsidRPr="0099069A">
              <w:rPr>
                <w:rFonts w:ascii="Calibri" w:hAnsi="Calibri" w:cs="Calibri"/>
                <w:szCs w:val="20"/>
                <w:lang w:val="es-ES_tradnl"/>
              </w:rPr>
              <w:t xml:space="preserve">$ </w:t>
            </w:r>
          </w:p>
        </w:tc>
      </w:tr>
      <w:tr w:rsidR="009D3D47" w:rsidRPr="00686E74" w14:paraId="1C8453EE" w14:textId="77777777" w:rsidTr="009D3D47">
        <w:trPr>
          <w:trHeight w:val="410"/>
        </w:trPr>
        <w:tc>
          <w:tcPr>
            <w:tcW w:w="4233" w:type="dxa"/>
            <w:shd w:val="clear" w:color="auto" w:fill="0055B8"/>
          </w:tcPr>
          <w:p w14:paraId="75F4E5DE" w14:textId="26446B91" w:rsidR="009D3D47" w:rsidRPr="0099069A" w:rsidRDefault="009D3D47" w:rsidP="0099069A">
            <w:pPr>
              <w:jc w:val="both"/>
              <w:rPr>
                <w:rFonts w:ascii="Calibri" w:hAnsi="Calibri" w:cs="Calibri"/>
                <w:color w:val="FFFFFF"/>
                <w:szCs w:val="20"/>
                <w:lang w:val="es-ES_tradnl"/>
              </w:rPr>
            </w:pPr>
            <w:r>
              <w:rPr>
                <w:rFonts w:ascii="Calibri" w:hAnsi="Calibri" w:cs="Calibri"/>
                <w:color w:val="FFFFFF"/>
                <w:szCs w:val="20"/>
                <w:lang w:val="es-ES_tradnl"/>
              </w:rPr>
              <w:t>EQUIPAMIENTO</w:t>
            </w:r>
          </w:p>
        </w:tc>
        <w:tc>
          <w:tcPr>
            <w:tcW w:w="1082" w:type="dxa"/>
          </w:tcPr>
          <w:p w14:paraId="4F461CC7" w14:textId="77777777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082" w:type="dxa"/>
          </w:tcPr>
          <w:p w14:paraId="4355E6E0" w14:textId="70F7034A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082" w:type="dxa"/>
          </w:tcPr>
          <w:p w14:paraId="7C1A1690" w14:textId="26A92DFC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349" w:type="dxa"/>
            <w:shd w:val="clear" w:color="auto" w:fill="auto"/>
          </w:tcPr>
          <w:p w14:paraId="4F23691D" w14:textId="60A3845F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  <w:r w:rsidRPr="0099069A">
              <w:rPr>
                <w:rFonts w:ascii="Calibri" w:hAnsi="Calibri" w:cs="Calibri"/>
                <w:szCs w:val="20"/>
                <w:lang w:val="es-ES_tradnl"/>
              </w:rPr>
              <w:t>$</w:t>
            </w:r>
          </w:p>
        </w:tc>
      </w:tr>
      <w:tr w:rsidR="009D3D47" w:rsidRPr="00686E74" w14:paraId="771EF117" w14:textId="77777777" w:rsidTr="009D3D47">
        <w:trPr>
          <w:trHeight w:val="410"/>
        </w:trPr>
        <w:tc>
          <w:tcPr>
            <w:tcW w:w="4233" w:type="dxa"/>
            <w:shd w:val="clear" w:color="auto" w:fill="0055B8"/>
          </w:tcPr>
          <w:p w14:paraId="6311CD37" w14:textId="572C8987" w:rsidR="009D3D47" w:rsidRDefault="009D3D47" w:rsidP="0099069A">
            <w:pPr>
              <w:jc w:val="both"/>
              <w:rPr>
                <w:rFonts w:ascii="Calibri" w:hAnsi="Calibri" w:cs="Calibri"/>
                <w:color w:val="FFFFFF"/>
                <w:szCs w:val="20"/>
                <w:lang w:val="es-ES_tradnl"/>
              </w:rPr>
            </w:pPr>
            <w:r>
              <w:rPr>
                <w:rFonts w:ascii="Calibri" w:hAnsi="Calibri" w:cs="Calibri"/>
                <w:color w:val="FFFFFF"/>
                <w:szCs w:val="20"/>
                <w:lang w:val="es-ES_tradnl"/>
              </w:rPr>
              <w:t>GASTOS DE OPERACIÓN</w:t>
            </w:r>
          </w:p>
        </w:tc>
        <w:tc>
          <w:tcPr>
            <w:tcW w:w="1082" w:type="dxa"/>
          </w:tcPr>
          <w:p w14:paraId="32D56D68" w14:textId="77777777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082" w:type="dxa"/>
          </w:tcPr>
          <w:p w14:paraId="4327783D" w14:textId="4FCAD18A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082" w:type="dxa"/>
          </w:tcPr>
          <w:p w14:paraId="339E5814" w14:textId="51870068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349" w:type="dxa"/>
            <w:shd w:val="clear" w:color="auto" w:fill="auto"/>
          </w:tcPr>
          <w:p w14:paraId="3CFAA87F" w14:textId="440C1C63" w:rsidR="009D3D47" w:rsidRPr="0099069A" w:rsidRDefault="00B442CC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  <w:r>
              <w:rPr>
                <w:rFonts w:ascii="Calibri" w:hAnsi="Calibri" w:cs="Calibri"/>
                <w:szCs w:val="20"/>
                <w:lang w:val="es-ES_tradnl"/>
              </w:rPr>
              <w:t>$</w:t>
            </w:r>
          </w:p>
        </w:tc>
      </w:tr>
      <w:tr w:rsidR="009D3D47" w:rsidRPr="00686E74" w14:paraId="356F8726" w14:textId="77777777" w:rsidTr="009D3D47">
        <w:trPr>
          <w:trHeight w:val="392"/>
        </w:trPr>
        <w:tc>
          <w:tcPr>
            <w:tcW w:w="4233" w:type="dxa"/>
            <w:shd w:val="clear" w:color="auto" w:fill="0055B8"/>
          </w:tcPr>
          <w:p w14:paraId="1B949580" w14:textId="77777777" w:rsidR="009D3D47" w:rsidRPr="0099069A" w:rsidRDefault="009D3D47" w:rsidP="0099069A">
            <w:pPr>
              <w:jc w:val="both"/>
              <w:rPr>
                <w:rFonts w:ascii="Calibri" w:hAnsi="Calibri" w:cs="Calibri"/>
                <w:color w:val="FFFFFF"/>
                <w:szCs w:val="20"/>
                <w:lang w:val="es-ES_tradnl"/>
              </w:rPr>
            </w:pPr>
            <w:r w:rsidRPr="0099069A">
              <w:rPr>
                <w:rFonts w:ascii="Calibri" w:hAnsi="Calibri" w:cs="Calibri"/>
                <w:color w:val="FFFFFF"/>
                <w:szCs w:val="20"/>
                <w:lang w:val="es-ES_tradnl"/>
              </w:rPr>
              <w:t>TOTAL</w:t>
            </w:r>
          </w:p>
        </w:tc>
        <w:tc>
          <w:tcPr>
            <w:tcW w:w="1082" w:type="dxa"/>
          </w:tcPr>
          <w:p w14:paraId="58D404CA" w14:textId="77777777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082" w:type="dxa"/>
          </w:tcPr>
          <w:p w14:paraId="771027F0" w14:textId="5FDA67FB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082" w:type="dxa"/>
          </w:tcPr>
          <w:p w14:paraId="3C1F2FA3" w14:textId="647BA906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349" w:type="dxa"/>
            <w:shd w:val="clear" w:color="auto" w:fill="auto"/>
          </w:tcPr>
          <w:p w14:paraId="2E380048" w14:textId="5A1393EF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  <w:r w:rsidRPr="0099069A">
              <w:rPr>
                <w:rFonts w:ascii="Calibri" w:hAnsi="Calibri" w:cs="Calibri"/>
                <w:szCs w:val="20"/>
                <w:lang w:val="es-ES_tradnl"/>
              </w:rPr>
              <w:t>$</w:t>
            </w:r>
          </w:p>
        </w:tc>
      </w:tr>
    </w:tbl>
    <w:p w14:paraId="12A0911A" w14:textId="77777777" w:rsidR="004954B6" w:rsidRPr="0099069A" w:rsidRDefault="004954B6" w:rsidP="00464232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CL"/>
        </w:rPr>
      </w:pPr>
    </w:p>
    <w:p w14:paraId="092D0B45" w14:textId="77777777" w:rsidR="00F435A4" w:rsidRDefault="00F435A4" w:rsidP="00464232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CL"/>
        </w:rPr>
      </w:pPr>
    </w:p>
    <w:p w14:paraId="077636D0" w14:textId="77777777" w:rsidR="00F435A4" w:rsidRDefault="00F435A4" w:rsidP="00464232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CL"/>
        </w:rPr>
      </w:pPr>
    </w:p>
    <w:p w14:paraId="36EB397F" w14:textId="77777777" w:rsidR="003C2954" w:rsidRDefault="003C2954">
      <w:pPr>
        <w:widowControl/>
        <w:autoSpaceDE/>
        <w:autoSpaceDN/>
        <w:rPr>
          <w:rFonts w:ascii="Nirmala UI" w:eastAsia="Nirmala UI" w:hAnsi="Nirmala UI" w:cs="Nirmala UI"/>
          <w:b/>
          <w:lang w:val="es-CL"/>
        </w:rPr>
      </w:pPr>
      <w:r>
        <w:rPr>
          <w:rFonts w:ascii="Nirmala UI" w:eastAsia="Nirmala UI" w:hAnsi="Nirmala UI" w:cs="Nirmala UI"/>
          <w:b/>
          <w:lang w:val="es-CL"/>
        </w:rPr>
        <w:br w:type="page"/>
      </w:r>
    </w:p>
    <w:p w14:paraId="23CFD5AB" w14:textId="48D5E48C" w:rsidR="00F435A4" w:rsidRPr="003C2954" w:rsidRDefault="00F435A4" w:rsidP="003C2954">
      <w:pPr>
        <w:pStyle w:val="Prrafodelista"/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autoSpaceDE/>
        <w:autoSpaceDN/>
        <w:rPr>
          <w:rFonts w:ascii="Nirmala UI" w:eastAsia="Nirmala UI" w:hAnsi="Nirmala UI" w:cs="Nirmala UI"/>
          <w:b/>
          <w:lang w:val="es-CL"/>
        </w:rPr>
      </w:pPr>
      <w:r w:rsidRPr="003C2954">
        <w:rPr>
          <w:rFonts w:ascii="Nirmala UI" w:eastAsia="Nirmala UI" w:hAnsi="Nirmala UI" w:cs="Nirmala UI"/>
          <w:b/>
          <w:lang w:val="es-CL"/>
        </w:rPr>
        <w:lastRenderedPageBreak/>
        <w:t xml:space="preserve">Apoyo de la Unidad </w:t>
      </w:r>
      <w:r w:rsidR="003C2954" w:rsidRPr="003C2954">
        <w:rPr>
          <w:rFonts w:ascii="Nirmala UI" w:eastAsia="Nirmala UI" w:hAnsi="Nirmala UI" w:cs="Nirmala UI"/>
          <w:b/>
          <w:lang w:val="es-CL"/>
        </w:rPr>
        <w:t>Académica</w:t>
      </w:r>
      <w:r w:rsidRPr="003C2954">
        <w:rPr>
          <w:rFonts w:ascii="Nirmala UI" w:eastAsia="Nirmala UI" w:hAnsi="Nirmala UI" w:cs="Nirmala UI"/>
          <w:b/>
          <w:lang w:val="es-CL"/>
        </w:rPr>
        <w:t>, patrocinante</w:t>
      </w:r>
    </w:p>
    <w:p w14:paraId="2D7DBE6D" w14:textId="77777777" w:rsidR="00F435A4" w:rsidRPr="005018C6" w:rsidRDefault="00F435A4" w:rsidP="00F435A4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rFonts w:ascii="Nirmala UI" w:eastAsia="Nirmala UI" w:hAnsi="Nirmala UI" w:cs="Nirmala UI"/>
          <w:lang w:val="es-CL"/>
        </w:rPr>
      </w:pPr>
    </w:p>
    <w:p w14:paraId="1B301287" w14:textId="55E5C712" w:rsidR="00F435A4" w:rsidRDefault="00956B07" w:rsidP="00F435A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Nirmala UI" w:eastAsia="Nirmala UI" w:hAnsi="Nirmala UI" w:cs="Nirmala UI"/>
          <w:lang w:val="es-CL"/>
        </w:rPr>
      </w:pPr>
      <w:r w:rsidRPr="005018C6">
        <w:rPr>
          <w:rFonts w:ascii="Nirmala UI" w:eastAsia="Nirmala UI" w:hAnsi="Nirmala UI" w:cs="Nirmala UI"/>
          <w:lang w:val="es-CL"/>
        </w:rPr>
        <w:t>Las firmas de las autoridades correspondientes representan las garant</w:t>
      </w:r>
      <w:r w:rsidRPr="005018C6">
        <w:rPr>
          <w:rFonts w:ascii="Nirmala UI" w:eastAsia="Nirmala UI" w:hAnsi="Nirmala UI" w:cs="Nirmala UI" w:hint="eastAsia"/>
          <w:lang w:val="es-CL"/>
        </w:rPr>
        <w:t>í</w:t>
      </w:r>
      <w:r w:rsidRPr="005018C6">
        <w:rPr>
          <w:rFonts w:ascii="Nirmala UI" w:eastAsia="Nirmala UI" w:hAnsi="Nirmala UI" w:cs="Nirmala UI"/>
          <w:lang w:val="es-CL"/>
        </w:rPr>
        <w:t>as para la ejecuci</w:t>
      </w:r>
      <w:r w:rsidRPr="005018C6">
        <w:rPr>
          <w:rFonts w:ascii="Nirmala UI" w:eastAsia="Nirmala UI" w:hAnsi="Nirmala UI" w:cs="Nirmala UI" w:hint="eastAsia"/>
          <w:lang w:val="es-CL"/>
        </w:rPr>
        <w:t>ó</w:t>
      </w:r>
      <w:r w:rsidRPr="005018C6">
        <w:rPr>
          <w:rFonts w:ascii="Nirmala UI" w:eastAsia="Nirmala UI" w:hAnsi="Nirmala UI" w:cs="Nirmala UI"/>
          <w:lang w:val="es-CL"/>
        </w:rPr>
        <w:t>n del proyecto proporcionado al acad</w:t>
      </w:r>
      <w:r w:rsidRPr="005018C6">
        <w:rPr>
          <w:rFonts w:ascii="Nirmala UI" w:eastAsia="Nirmala UI" w:hAnsi="Nirmala UI" w:cs="Nirmala UI" w:hint="eastAsia"/>
          <w:lang w:val="es-CL"/>
        </w:rPr>
        <w:t>é</w:t>
      </w:r>
      <w:r w:rsidRPr="005018C6">
        <w:rPr>
          <w:rFonts w:ascii="Nirmala UI" w:eastAsia="Nirmala UI" w:hAnsi="Nirmala UI" w:cs="Nirmala UI"/>
          <w:lang w:val="es-CL"/>
        </w:rPr>
        <w:t>mico o acad</w:t>
      </w:r>
      <w:r w:rsidRPr="005018C6">
        <w:rPr>
          <w:rFonts w:ascii="Nirmala UI" w:eastAsia="Nirmala UI" w:hAnsi="Nirmala UI" w:cs="Nirmala UI" w:hint="eastAsia"/>
          <w:lang w:val="es-CL"/>
        </w:rPr>
        <w:t>é</w:t>
      </w:r>
      <w:r w:rsidRPr="005018C6">
        <w:rPr>
          <w:rFonts w:ascii="Nirmala UI" w:eastAsia="Nirmala UI" w:hAnsi="Nirmala UI" w:cs="Nirmala UI"/>
          <w:lang w:val="es-CL"/>
        </w:rPr>
        <w:t>mica insertado</w:t>
      </w:r>
      <w:r w:rsidR="00FE25F9" w:rsidRPr="005018C6">
        <w:rPr>
          <w:rFonts w:ascii="Nirmala UI" w:eastAsia="Nirmala UI" w:hAnsi="Nirmala UI" w:cs="Nirmala UI"/>
          <w:lang w:val="es-CL"/>
        </w:rPr>
        <w:t xml:space="preserve"> (esto considera apoyo administrativo para la </w:t>
      </w:r>
      <w:r w:rsidR="003C2954" w:rsidRPr="005018C6">
        <w:rPr>
          <w:rFonts w:ascii="Nirmala UI" w:eastAsia="Nirmala UI" w:hAnsi="Nirmala UI" w:cs="Nirmala UI"/>
          <w:lang w:val="es-CL"/>
        </w:rPr>
        <w:t>ejecución</w:t>
      </w:r>
      <w:r w:rsidR="00FE25F9" w:rsidRPr="005018C6">
        <w:rPr>
          <w:rFonts w:ascii="Nirmala UI" w:eastAsia="Nirmala UI" w:hAnsi="Nirmala UI" w:cs="Nirmala UI"/>
          <w:lang w:val="es-CL"/>
        </w:rPr>
        <w:t xml:space="preserve"> y rendición ante A</w:t>
      </w:r>
      <w:r w:rsidR="003C2954">
        <w:rPr>
          <w:rFonts w:ascii="Nirmala UI" w:eastAsia="Nirmala UI" w:hAnsi="Nirmala UI" w:cs="Nirmala UI"/>
          <w:lang w:val="es-CL"/>
        </w:rPr>
        <w:t>NID</w:t>
      </w:r>
      <w:r w:rsidR="00FE25F9" w:rsidRPr="005018C6">
        <w:rPr>
          <w:rFonts w:ascii="Nirmala UI" w:eastAsia="Nirmala UI" w:hAnsi="Nirmala UI" w:cs="Nirmala UI"/>
          <w:lang w:val="es-CL"/>
        </w:rPr>
        <w:t>)</w:t>
      </w:r>
    </w:p>
    <w:p w14:paraId="15260B65" w14:textId="77777777" w:rsidR="004B7519" w:rsidRPr="005018C6" w:rsidRDefault="004B7519" w:rsidP="004B7519">
      <w:pPr>
        <w:ind w:left="1800"/>
        <w:rPr>
          <w:rFonts w:ascii="Nirmala UI" w:eastAsia="Nirmala UI" w:hAnsi="Nirmala UI" w:cs="Nirmala UI"/>
          <w:lang w:val="es-CL"/>
        </w:rPr>
      </w:pPr>
      <w:r>
        <w:rPr>
          <w:rFonts w:ascii="Nirmala UI" w:eastAsia="Nirmala UI" w:hAnsi="Nirmala UI" w:cs="Nirmala UI"/>
          <w:lang w:val="es-CL"/>
        </w:rPr>
        <w:t xml:space="preserve"> </w:t>
      </w:r>
    </w:p>
    <w:tbl>
      <w:tblPr>
        <w:tblStyle w:val="Tablaconcuadrcula4-nfasis1"/>
        <w:tblW w:w="9287" w:type="dxa"/>
        <w:tblLayout w:type="fixed"/>
        <w:tblLook w:val="0000" w:firstRow="0" w:lastRow="0" w:firstColumn="0" w:lastColumn="0" w:noHBand="0" w:noVBand="0"/>
      </w:tblPr>
      <w:tblGrid>
        <w:gridCol w:w="3227"/>
        <w:gridCol w:w="2625"/>
        <w:gridCol w:w="3435"/>
      </w:tblGrid>
      <w:tr w:rsidR="004B7519" w14:paraId="54F7B8F1" w14:textId="77777777" w:rsidTr="00F602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27" w:type="dxa"/>
          </w:tcPr>
          <w:p w14:paraId="6F8FD96F" w14:textId="77777777" w:rsidR="004B7519" w:rsidRDefault="004B7519" w:rsidP="00F602B9">
            <w:pPr>
              <w:spacing w:after="120"/>
              <w:ind w:right="5"/>
              <w:jc w:val="center"/>
              <w:rPr>
                <w:rFonts w:ascii="Nirmala UI" w:eastAsia="Nirmala UI" w:hAnsi="Nirmala UI" w:cs="Nirmala UI"/>
                <w:b/>
              </w:rPr>
            </w:pPr>
            <w:r>
              <w:rPr>
                <w:rFonts w:ascii="Nirmala UI" w:eastAsia="Nirmala UI" w:hAnsi="Nirmala UI" w:cs="Nirmala UI"/>
                <w:b/>
              </w:rPr>
              <w:t>Cargo</w:t>
            </w:r>
          </w:p>
        </w:tc>
        <w:tc>
          <w:tcPr>
            <w:tcW w:w="2625" w:type="dxa"/>
          </w:tcPr>
          <w:p w14:paraId="7C957CEB" w14:textId="77777777" w:rsidR="004B7519" w:rsidRDefault="004B7519" w:rsidP="00F602B9">
            <w:pPr>
              <w:spacing w:after="120"/>
              <w:ind w:right="5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irmala UI" w:eastAsia="Nirmala UI" w:hAnsi="Nirmala UI" w:cs="Nirmala UI"/>
                <w:b/>
              </w:rPr>
            </w:pPr>
            <w:proofErr w:type="spellStart"/>
            <w:r>
              <w:rPr>
                <w:rFonts w:ascii="Nirmala UI" w:eastAsia="Nirmala UI" w:hAnsi="Nirmala UI" w:cs="Nirmala UI"/>
                <w:b/>
              </w:rPr>
              <w:t>Nombre</w:t>
            </w:r>
            <w:proofErr w:type="spellEnd"/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35" w:type="dxa"/>
          </w:tcPr>
          <w:p w14:paraId="0DE63E7B" w14:textId="77777777" w:rsidR="004B7519" w:rsidRDefault="004B7519" w:rsidP="00F602B9">
            <w:pPr>
              <w:spacing w:after="120"/>
              <w:ind w:right="5"/>
              <w:jc w:val="center"/>
              <w:rPr>
                <w:rFonts w:ascii="Nirmala UI" w:eastAsia="Nirmala UI" w:hAnsi="Nirmala UI" w:cs="Nirmala UI"/>
                <w:b/>
              </w:rPr>
            </w:pPr>
            <w:proofErr w:type="spellStart"/>
            <w:r>
              <w:rPr>
                <w:rFonts w:ascii="Nirmala UI" w:eastAsia="Nirmala UI" w:hAnsi="Nirmala UI" w:cs="Nirmala UI"/>
                <w:b/>
              </w:rPr>
              <w:t>Firma</w:t>
            </w:r>
            <w:proofErr w:type="spellEnd"/>
          </w:p>
        </w:tc>
      </w:tr>
      <w:tr w:rsidR="004B7519" w:rsidRPr="004B7519" w14:paraId="6C18E6D8" w14:textId="77777777" w:rsidTr="00F602B9">
        <w:trPr>
          <w:trHeight w:val="140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27" w:type="dxa"/>
          </w:tcPr>
          <w:p w14:paraId="3E7EE199" w14:textId="77777777" w:rsidR="004B7519" w:rsidRPr="004B7519" w:rsidRDefault="004B7519" w:rsidP="00F602B9">
            <w:pPr>
              <w:spacing w:after="120"/>
              <w:ind w:right="5"/>
              <w:rPr>
                <w:rFonts w:ascii="Nirmala UI" w:eastAsia="Nirmala UI" w:hAnsi="Nirmala UI" w:cs="Nirmala UI"/>
                <w:b/>
                <w:lang w:val="es-CL"/>
              </w:rPr>
            </w:pPr>
          </w:p>
          <w:p w14:paraId="62F4B9D2" w14:textId="3003E328" w:rsidR="004B7519" w:rsidRPr="004B7519" w:rsidRDefault="004B7519" w:rsidP="00F602B9">
            <w:pPr>
              <w:spacing w:after="120"/>
              <w:ind w:right="5"/>
              <w:jc w:val="center"/>
              <w:rPr>
                <w:rFonts w:ascii="Nirmala UI" w:eastAsia="Nirmala UI" w:hAnsi="Nirmala UI" w:cs="Nirmala UI"/>
                <w:b/>
                <w:lang w:val="es-CL"/>
              </w:rPr>
            </w:pPr>
            <w:r w:rsidRPr="004B7519">
              <w:rPr>
                <w:rFonts w:ascii="Nirmala UI" w:eastAsia="Nirmala UI" w:hAnsi="Nirmala UI" w:cs="Nirmala UI"/>
                <w:b/>
                <w:lang w:val="es-CL"/>
              </w:rPr>
              <w:t>Director de Departamento o Centro</w:t>
            </w:r>
          </w:p>
        </w:tc>
        <w:tc>
          <w:tcPr>
            <w:tcW w:w="2625" w:type="dxa"/>
          </w:tcPr>
          <w:p w14:paraId="618989D3" w14:textId="77777777" w:rsidR="004B7519" w:rsidRPr="004B7519" w:rsidRDefault="004B7519" w:rsidP="00F602B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irmala UI" w:eastAsia="Nirmala UI" w:hAnsi="Nirmala UI" w:cs="Nirmala UI"/>
                <w:lang w:val="es-CL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35" w:type="dxa"/>
          </w:tcPr>
          <w:p w14:paraId="74794A00" w14:textId="77777777" w:rsidR="004B7519" w:rsidRPr="004B7519" w:rsidRDefault="004B7519" w:rsidP="00F602B9">
            <w:pPr>
              <w:jc w:val="both"/>
              <w:rPr>
                <w:rFonts w:ascii="Nirmala UI" w:eastAsia="Nirmala UI" w:hAnsi="Nirmala UI" w:cs="Nirmala UI"/>
                <w:lang w:val="es-CL"/>
              </w:rPr>
            </w:pPr>
          </w:p>
        </w:tc>
      </w:tr>
    </w:tbl>
    <w:p w14:paraId="758BE4E1" w14:textId="77777777" w:rsidR="00F435A4" w:rsidRPr="005018C6" w:rsidRDefault="00F435A4" w:rsidP="00F435A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Nirmala UI" w:eastAsia="Nirmala UI" w:hAnsi="Nirmala UI" w:cs="Nirmala UI"/>
          <w:color w:val="000000"/>
          <w:lang w:val="es-CL"/>
        </w:rPr>
      </w:pPr>
    </w:p>
    <w:p w14:paraId="12D88CC5" w14:textId="77777777" w:rsidR="00F435A4" w:rsidRPr="005018C6" w:rsidRDefault="00F435A4" w:rsidP="00F435A4">
      <w:pPr>
        <w:rPr>
          <w:rFonts w:ascii="Nirmala UI" w:eastAsia="Nirmala UI" w:hAnsi="Nirmala UI" w:cs="Nirmala UI"/>
          <w:lang w:val="es-CL"/>
        </w:rPr>
      </w:pPr>
    </w:p>
    <w:p w14:paraId="189D0CF4" w14:textId="18D05712" w:rsidR="00F435A4" w:rsidRPr="005018C6" w:rsidRDefault="00F435A4" w:rsidP="00F435A4">
      <w:pPr>
        <w:ind w:firstLine="720"/>
        <w:rPr>
          <w:rFonts w:ascii="Nirmala UI" w:eastAsia="Nirmala UI" w:hAnsi="Nirmala UI" w:cs="Nirmala UI"/>
          <w:lang w:val="es-CL"/>
        </w:rPr>
      </w:pPr>
      <w:r w:rsidRPr="005018C6">
        <w:rPr>
          <w:rFonts w:ascii="Nirmala UI" w:eastAsia="Nirmala UI" w:hAnsi="Nirmala UI" w:cs="Nirmala UI"/>
          <w:lang w:val="es-CL"/>
        </w:rPr>
        <w:t>4.2.</w:t>
      </w:r>
      <w:r w:rsidRPr="005018C6">
        <w:rPr>
          <w:rFonts w:ascii="Nirmala UI" w:eastAsia="Nirmala UI" w:hAnsi="Nirmala UI" w:cs="Nirmala UI"/>
          <w:lang w:val="es-CL"/>
        </w:rPr>
        <w:tab/>
      </w:r>
      <w:r w:rsidR="004B7519">
        <w:rPr>
          <w:rFonts w:ascii="Nirmala UI" w:eastAsia="Nirmala UI" w:hAnsi="Nirmala UI" w:cs="Nirmala UI"/>
          <w:b/>
          <w:bCs/>
          <w:lang w:val="es-CL"/>
        </w:rPr>
        <w:t>Investigador Patrocinante</w:t>
      </w:r>
    </w:p>
    <w:p w14:paraId="5C06A6A2" w14:textId="77777777" w:rsidR="00F435A4" w:rsidRPr="005018C6" w:rsidRDefault="00F435A4" w:rsidP="00F435A4">
      <w:pPr>
        <w:rPr>
          <w:rFonts w:ascii="Nirmala UI" w:eastAsia="Nirmala UI" w:hAnsi="Nirmala UI" w:cs="Nirmala UI"/>
          <w:b/>
          <w:lang w:val="es-CL"/>
        </w:rPr>
      </w:pPr>
    </w:p>
    <w:p w14:paraId="06338553" w14:textId="5F1936D9" w:rsidR="00F435A4" w:rsidRPr="005018C6" w:rsidRDefault="00F435A4" w:rsidP="00F435A4">
      <w:pPr>
        <w:rPr>
          <w:rFonts w:ascii="Nirmala UI" w:eastAsia="Nirmala UI" w:hAnsi="Nirmala UI" w:cs="Nirmala UI"/>
          <w:lang w:val="es-CL"/>
        </w:rPr>
      </w:pPr>
      <w:r w:rsidRPr="005018C6">
        <w:rPr>
          <w:rFonts w:ascii="Nirmala UI" w:eastAsia="Nirmala UI" w:hAnsi="Nirmala UI" w:cs="Nirmala UI"/>
          <w:lang w:val="es-CL"/>
        </w:rPr>
        <w:tab/>
        <w:t>La contraparte Institucional es quién será responsable de emitir informes académicos ante</w:t>
      </w:r>
      <w:r w:rsidR="00E5416F" w:rsidRPr="005018C6">
        <w:rPr>
          <w:rFonts w:ascii="Nirmala UI" w:eastAsia="Nirmala UI" w:hAnsi="Nirmala UI" w:cs="Nirmala UI"/>
          <w:lang w:val="es-CL"/>
        </w:rPr>
        <w:t xml:space="preserve"> </w:t>
      </w:r>
      <w:r w:rsidRPr="005018C6">
        <w:rPr>
          <w:rFonts w:ascii="Nirmala UI" w:eastAsia="Nirmala UI" w:hAnsi="Nirmala UI" w:cs="Nirmala UI"/>
          <w:lang w:val="es-CL"/>
        </w:rPr>
        <w:t>la ANID.</w:t>
      </w:r>
    </w:p>
    <w:p w14:paraId="018E66EC" w14:textId="77777777" w:rsidR="00F435A4" w:rsidRPr="005018C6" w:rsidRDefault="00F435A4" w:rsidP="00F435A4">
      <w:pPr>
        <w:ind w:left="1800"/>
        <w:rPr>
          <w:rFonts w:ascii="Nirmala UI" w:eastAsia="Nirmala UI" w:hAnsi="Nirmala UI" w:cs="Nirmala UI"/>
          <w:lang w:val="es-CL"/>
        </w:rPr>
      </w:pPr>
    </w:p>
    <w:tbl>
      <w:tblPr>
        <w:tblStyle w:val="Tablaconcuadrcula4-nfasis1"/>
        <w:tblW w:w="9287" w:type="dxa"/>
        <w:tblLayout w:type="fixed"/>
        <w:tblLook w:val="0000" w:firstRow="0" w:lastRow="0" w:firstColumn="0" w:lastColumn="0" w:noHBand="0" w:noVBand="0"/>
      </w:tblPr>
      <w:tblGrid>
        <w:gridCol w:w="3227"/>
        <w:gridCol w:w="2625"/>
        <w:gridCol w:w="3435"/>
      </w:tblGrid>
      <w:tr w:rsidR="00F435A4" w14:paraId="77EC24D3" w14:textId="77777777" w:rsidTr="00C476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27" w:type="dxa"/>
          </w:tcPr>
          <w:p w14:paraId="4F0F0DD3" w14:textId="77777777" w:rsidR="00F435A4" w:rsidRDefault="00F435A4" w:rsidP="00AE7CC6">
            <w:pPr>
              <w:spacing w:after="120"/>
              <w:ind w:right="5"/>
              <w:jc w:val="center"/>
              <w:rPr>
                <w:rFonts w:ascii="Nirmala UI" w:eastAsia="Nirmala UI" w:hAnsi="Nirmala UI" w:cs="Nirmala UI"/>
                <w:b/>
              </w:rPr>
            </w:pPr>
            <w:r>
              <w:rPr>
                <w:rFonts w:ascii="Nirmala UI" w:eastAsia="Nirmala UI" w:hAnsi="Nirmala UI" w:cs="Nirmala UI"/>
                <w:b/>
              </w:rPr>
              <w:t>Cargo</w:t>
            </w:r>
          </w:p>
        </w:tc>
        <w:tc>
          <w:tcPr>
            <w:tcW w:w="2625" w:type="dxa"/>
          </w:tcPr>
          <w:p w14:paraId="0F924A4C" w14:textId="77777777" w:rsidR="00F435A4" w:rsidRDefault="00F435A4" w:rsidP="00AE7CC6">
            <w:pPr>
              <w:spacing w:after="120"/>
              <w:ind w:right="5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irmala UI" w:eastAsia="Nirmala UI" w:hAnsi="Nirmala UI" w:cs="Nirmala UI"/>
                <w:b/>
              </w:rPr>
            </w:pPr>
            <w:r>
              <w:rPr>
                <w:rFonts w:ascii="Nirmala UI" w:eastAsia="Nirmala UI" w:hAnsi="Nirmala UI" w:cs="Nirmala UI"/>
                <w:b/>
              </w:rPr>
              <w:t>Nombre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35" w:type="dxa"/>
          </w:tcPr>
          <w:p w14:paraId="7A390119" w14:textId="581A7526" w:rsidR="00F435A4" w:rsidRDefault="00F435A4" w:rsidP="00AE7CC6">
            <w:pPr>
              <w:spacing w:after="120"/>
              <w:ind w:right="5"/>
              <w:jc w:val="center"/>
              <w:rPr>
                <w:rFonts w:ascii="Nirmala UI" w:eastAsia="Nirmala UI" w:hAnsi="Nirmala UI" w:cs="Nirmala UI"/>
                <w:b/>
              </w:rPr>
            </w:pPr>
            <w:proofErr w:type="spellStart"/>
            <w:r>
              <w:rPr>
                <w:rFonts w:ascii="Nirmala UI" w:eastAsia="Nirmala UI" w:hAnsi="Nirmala UI" w:cs="Nirmala UI"/>
                <w:b/>
              </w:rPr>
              <w:t>Firma</w:t>
            </w:r>
            <w:proofErr w:type="spellEnd"/>
          </w:p>
        </w:tc>
      </w:tr>
      <w:tr w:rsidR="00F435A4" w14:paraId="350EC769" w14:textId="77777777" w:rsidTr="00C476B9">
        <w:trPr>
          <w:trHeight w:val="140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27" w:type="dxa"/>
          </w:tcPr>
          <w:p w14:paraId="394D9F86" w14:textId="77777777" w:rsidR="00F435A4" w:rsidRDefault="00F435A4" w:rsidP="00AE7CC6">
            <w:pPr>
              <w:spacing w:after="120"/>
              <w:ind w:right="5"/>
              <w:rPr>
                <w:rFonts w:ascii="Nirmala UI" w:eastAsia="Nirmala UI" w:hAnsi="Nirmala UI" w:cs="Nirmala UI"/>
                <w:b/>
              </w:rPr>
            </w:pPr>
          </w:p>
          <w:p w14:paraId="71EDAEAB" w14:textId="77777777" w:rsidR="00F435A4" w:rsidRDefault="00F435A4" w:rsidP="00AE7CC6">
            <w:pPr>
              <w:spacing w:after="120"/>
              <w:ind w:right="5"/>
              <w:jc w:val="center"/>
              <w:rPr>
                <w:rFonts w:ascii="Nirmala UI" w:eastAsia="Nirmala UI" w:hAnsi="Nirmala UI" w:cs="Nirmala UI"/>
                <w:b/>
              </w:rPr>
            </w:pPr>
            <w:proofErr w:type="spellStart"/>
            <w:r>
              <w:rPr>
                <w:rFonts w:ascii="Nirmala UI" w:eastAsia="Nirmala UI" w:hAnsi="Nirmala UI" w:cs="Nirmala UI"/>
                <w:b/>
              </w:rPr>
              <w:t>Contraparte</w:t>
            </w:r>
            <w:proofErr w:type="spellEnd"/>
            <w:r>
              <w:rPr>
                <w:rFonts w:ascii="Nirmala UI" w:eastAsia="Nirmala UI" w:hAnsi="Nirmala UI" w:cs="Nirmala UI"/>
                <w:b/>
              </w:rPr>
              <w:t xml:space="preserve"> </w:t>
            </w:r>
            <w:proofErr w:type="spellStart"/>
            <w:r>
              <w:rPr>
                <w:rFonts w:ascii="Nirmala UI" w:eastAsia="Nirmala UI" w:hAnsi="Nirmala UI" w:cs="Nirmala UI"/>
                <w:b/>
              </w:rPr>
              <w:t>Institucional</w:t>
            </w:r>
            <w:proofErr w:type="spellEnd"/>
          </w:p>
          <w:p w14:paraId="4652D1E7" w14:textId="77777777" w:rsidR="00F435A4" w:rsidRDefault="00F435A4" w:rsidP="00AE7CC6">
            <w:pPr>
              <w:spacing w:after="120"/>
              <w:ind w:right="5"/>
              <w:jc w:val="center"/>
              <w:rPr>
                <w:rFonts w:ascii="Nirmala UI" w:eastAsia="Nirmala UI" w:hAnsi="Nirmala UI" w:cs="Nirmala UI"/>
                <w:b/>
              </w:rPr>
            </w:pPr>
            <w:r>
              <w:rPr>
                <w:rFonts w:ascii="Nirmala UI" w:eastAsia="Nirmala UI" w:hAnsi="Nirmala UI" w:cs="Nirmala UI"/>
                <w:b/>
              </w:rPr>
              <w:t>(</w:t>
            </w:r>
            <w:proofErr w:type="spellStart"/>
            <w:r>
              <w:rPr>
                <w:rFonts w:ascii="Nirmala UI" w:eastAsia="Nirmala UI" w:hAnsi="Nirmala UI" w:cs="Nirmala UI"/>
                <w:b/>
              </w:rPr>
              <w:t>Patrocinante</w:t>
            </w:r>
            <w:proofErr w:type="spellEnd"/>
            <w:r>
              <w:rPr>
                <w:rFonts w:ascii="Nirmala UI" w:eastAsia="Nirmala UI" w:hAnsi="Nirmala UI" w:cs="Nirmala UI"/>
                <w:b/>
              </w:rPr>
              <w:t>)</w:t>
            </w:r>
          </w:p>
        </w:tc>
        <w:tc>
          <w:tcPr>
            <w:tcW w:w="2625" w:type="dxa"/>
          </w:tcPr>
          <w:p w14:paraId="724B6774" w14:textId="77777777" w:rsidR="00F435A4" w:rsidRDefault="00F435A4" w:rsidP="00AE7CC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irmala UI" w:eastAsia="Nirmala UI" w:hAnsi="Nirmala UI" w:cs="Nirmala UI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35" w:type="dxa"/>
          </w:tcPr>
          <w:p w14:paraId="51CCB37E" w14:textId="77777777" w:rsidR="00F435A4" w:rsidRDefault="00F435A4" w:rsidP="00AE7CC6">
            <w:pPr>
              <w:jc w:val="both"/>
              <w:rPr>
                <w:rFonts w:ascii="Nirmala UI" w:eastAsia="Nirmala UI" w:hAnsi="Nirmala UI" w:cs="Nirmala UI"/>
              </w:rPr>
            </w:pPr>
          </w:p>
        </w:tc>
      </w:tr>
    </w:tbl>
    <w:p w14:paraId="1304CA6F" w14:textId="77777777" w:rsidR="00F435A4" w:rsidRDefault="00F435A4" w:rsidP="00F435A4">
      <w:pPr>
        <w:jc w:val="both"/>
        <w:rPr>
          <w:rFonts w:ascii="Nirmala UI" w:eastAsia="Nirmala UI" w:hAnsi="Nirmala UI" w:cs="Nirmala UI"/>
        </w:rPr>
      </w:pPr>
    </w:p>
    <w:p w14:paraId="39D6BC26" w14:textId="77777777" w:rsidR="00F435A4" w:rsidRDefault="00F435A4" w:rsidP="00F435A4">
      <w:pPr>
        <w:jc w:val="both"/>
        <w:rPr>
          <w:rFonts w:ascii="Nirmala UI" w:eastAsia="Nirmala UI" w:hAnsi="Nirmala UI" w:cs="Nirmala UI"/>
        </w:rPr>
      </w:pPr>
    </w:p>
    <w:p w14:paraId="7DFCBDA4" w14:textId="4F386BFD" w:rsidR="00F435A4" w:rsidRPr="005018C6" w:rsidRDefault="00F435A4" w:rsidP="00F435A4">
      <w:pPr>
        <w:ind w:left="-180"/>
        <w:jc w:val="both"/>
        <w:rPr>
          <w:sz w:val="28"/>
          <w:szCs w:val="28"/>
          <w:lang w:val="es-CL"/>
        </w:rPr>
      </w:pPr>
      <w:r w:rsidRPr="005018C6">
        <w:rPr>
          <w:rFonts w:ascii="Nirmala UI" w:eastAsia="Nirmala UI" w:hAnsi="Nirmala UI" w:cs="Nirmala UI"/>
          <w:b/>
          <w:lang w:val="es-CL"/>
        </w:rPr>
        <w:t>IMPORTANTE:</w:t>
      </w:r>
      <w:r w:rsidRPr="005018C6">
        <w:rPr>
          <w:rFonts w:ascii="Nirmala UI" w:eastAsia="Nirmala UI" w:hAnsi="Nirmala UI" w:cs="Nirmala UI"/>
          <w:lang w:val="es-CL"/>
        </w:rPr>
        <w:t xml:space="preserve"> No se evaluará ninguna solicitud que esté incompleta, y que no cuente con las firmas correspondientes. </w:t>
      </w:r>
    </w:p>
    <w:p w14:paraId="34A7915A" w14:textId="55937B36" w:rsidR="00C5216D" w:rsidRDefault="00C5216D" w:rsidP="009019C3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CL"/>
        </w:rPr>
      </w:pPr>
    </w:p>
    <w:p w14:paraId="00C2E8BD" w14:textId="77777777" w:rsidR="005D4E59" w:rsidRDefault="005D4E59" w:rsidP="009019C3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CL"/>
        </w:rPr>
      </w:pPr>
    </w:p>
    <w:p w14:paraId="25C8E1EA" w14:textId="77777777" w:rsidR="005D4E59" w:rsidRPr="00F435A4" w:rsidRDefault="005D4E59" w:rsidP="009019C3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CL"/>
        </w:rPr>
      </w:pPr>
    </w:p>
    <w:p w14:paraId="1B8002F0" w14:textId="77777777" w:rsidR="00C5216D" w:rsidRPr="0099069A" w:rsidRDefault="00C5216D" w:rsidP="009019C3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CL"/>
        </w:rPr>
      </w:pPr>
    </w:p>
    <w:p w14:paraId="18FD717B" w14:textId="77777777" w:rsidR="009019C3" w:rsidRPr="0099069A" w:rsidRDefault="009019C3" w:rsidP="000C1B27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CL"/>
        </w:rPr>
      </w:pPr>
    </w:p>
    <w:p w14:paraId="4DF72950" w14:textId="77777777" w:rsidR="009019C3" w:rsidRPr="0099069A" w:rsidRDefault="009019C3" w:rsidP="000C1B27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CL"/>
        </w:rPr>
      </w:pPr>
    </w:p>
    <w:p w14:paraId="1DF8D3A8" w14:textId="77777777" w:rsidR="009019C3" w:rsidRPr="0099069A" w:rsidRDefault="009019C3" w:rsidP="000C1B27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Cs/>
          <w:szCs w:val="20"/>
          <w:lang w:val="es-CL"/>
        </w:rPr>
      </w:pPr>
    </w:p>
    <w:sectPr w:rsidR="009019C3" w:rsidRPr="0099069A" w:rsidSect="00C7406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endnotePr>
        <w:numFmt w:val="decimal"/>
      </w:endnotePr>
      <w:pgSz w:w="12240" w:h="18720" w:code="14"/>
      <w:pgMar w:top="907" w:right="1701" w:bottom="851" w:left="1701" w:header="709" w:footer="709" w:gutter="0"/>
      <w:cols w:space="709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94AD63" w14:textId="77777777" w:rsidR="008856C5" w:rsidRDefault="008856C5">
      <w:pPr>
        <w:spacing w:line="20" w:lineRule="exact"/>
      </w:pPr>
    </w:p>
  </w:endnote>
  <w:endnote w:type="continuationSeparator" w:id="0">
    <w:p w14:paraId="54E5F852" w14:textId="77777777" w:rsidR="008856C5" w:rsidRDefault="008856C5">
      <w:r>
        <w:t xml:space="preserve"> </w:t>
      </w:r>
    </w:p>
  </w:endnote>
  <w:endnote w:type="continuationNotice" w:id="1">
    <w:p w14:paraId="2981C5BF" w14:textId="77777777" w:rsidR="008856C5" w:rsidRDefault="008856C5">
      <w: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">
    <w:panose1 w:val="00000000000000000000"/>
    <w:charset w:val="00"/>
    <w:family w:val="auto"/>
    <w:pitch w:val="variable"/>
    <w:sig w:usb0="00000003" w:usb1="00000000" w:usb2="00000000" w:usb3="00000000" w:csb0="00000003" w:csb1="00000000"/>
  </w:font>
  <w:font w:name="CG Times">
    <w:altName w:val="Times New Roman"/>
    <w:panose1 w:val="020B0604020202020204"/>
    <w:charset w:val="00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Optima">
    <w:altName w:val="Century Gothic"/>
    <w:panose1 w:val="02000503060000020004"/>
    <w:charset w:val="00"/>
    <w:family w:val="auto"/>
    <w:pitch w:val="variable"/>
    <w:sig w:usb0="80000067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EC069" w14:textId="77777777" w:rsidR="007A0944" w:rsidRPr="0099069A" w:rsidRDefault="007A0944">
    <w:pPr>
      <w:pStyle w:val="Piedepgina"/>
      <w:framePr w:wrap="around" w:vAnchor="text" w:hAnchor="margin" w:xAlign="right" w:y="1"/>
      <w:rPr>
        <w:rStyle w:val="Nmerodepgina"/>
        <w:rFonts w:ascii="Calibri" w:hAnsi="Calibri"/>
        <w:sz w:val="16"/>
        <w:szCs w:val="16"/>
      </w:rPr>
    </w:pPr>
    <w:r w:rsidRPr="0099069A">
      <w:rPr>
        <w:rStyle w:val="Nmerodepgina"/>
        <w:rFonts w:ascii="Calibri" w:hAnsi="Calibri"/>
        <w:sz w:val="16"/>
        <w:szCs w:val="16"/>
      </w:rPr>
      <w:fldChar w:fldCharType="begin"/>
    </w:r>
    <w:r w:rsidRPr="0099069A">
      <w:rPr>
        <w:rStyle w:val="Nmerodepgina"/>
        <w:rFonts w:ascii="Calibri" w:hAnsi="Calibri"/>
        <w:sz w:val="16"/>
        <w:szCs w:val="16"/>
      </w:rPr>
      <w:instrText xml:space="preserve">PAGE  </w:instrText>
    </w:r>
    <w:r w:rsidRPr="0099069A">
      <w:rPr>
        <w:rStyle w:val="Nmerodepgina"/>
        <w:rFonts w:ascii="Calibri" w:hAnsi="Calibri"/>
        <w:sz w:val="16"/>
        <w:szCs w:val="16"/>
      </w:rPr>
      <w:fldChar w:fldCharType="end"/>
    </w:r>
  </w:p>
  <w:p w14:paraId="5AF84772" w14:textId="77777777" w:rsidR="007A0944" w:rsidRPr="0099069A" w:rsidRDefault="007A0944">
    <w:pPr>
      <w:pStyle w:val="Piedepgina"/>
      <w:ind w:right="360"/>
      <w:rPr>
        <w:rFonts w:ascii="Calibri" w:hAnsi="Calibri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F2DCF2" w14:textId="77777777" w:rsidR="007A0944" w:rsidRPr="0099069A" w:rsidRDefault="007A0944" w:rsidP="0063689F">
    <w:pPr>
      <w:pStyle w:val="Piedepgina"/>
      <w:ind w:right="360"/>
      <w:rPr>
        <w:rFonts w:ascii="Calibri" w:hAnsi="Calibri"/>
        <w:sz w:val="16"/>
        <w:szCs w:val="16"/>
        <w:lang w:val="es-ES_tradnl"/>
      </w:rPr>
    </w:pPr>
    <w:r w:rsidRPr="0099069A">
      <w:rPr>
        <w:rFonts w:ascii="Calibri" w:hAnsi="Calibri"/>
        <w:b/>
        <w:bCs/>
        <w:sz w:val="16"/>
        <w:szCs w:val="16"/>
        <w:lang w:val="es-ES_tradnl"/>
      </w:rPr>
      <w:t>__________________________________________________________________________________________________________</w:t>
    </w:r>
    <w:r w:rsidRPr="0099069A">
      <w:rPr>
        <w:rFonts w:ascii="Calibri" w:hAnsi="Calibri"/>
        <w:b/>
        <w:bCs/>
        <w:sz w:val="16"/>
        <w:szCs w:val="16"/>
        <w:lang w:val="es-ES_tradnl"/>
      </w:rPr>
      <w:tab/>
    </w:r>
    <w:r w:rsidRPr="0099069A">
      <w:rPr>
        <w:rFonts w:ascii="Calibri" w:hAnsi="Calibri"/>
        <w:b/>
        <w:bCs/>
        <w:sz w:val="16"/>
        <w:szCs w:val="16"/>
        <w:lang w:val="es-ES_tradnl"/>
      </w:rPr>
      <w:tab/>
    </w:r>
  </w:p>
  <w:p w14:paraId="4F130230" w14:textId="1E1074E4" w:rsidR="007A0944" w:rsidRDefault="00191FBE" w:rsidP="008B3278">
    <w:pPr>
      <w:pStyle w:val="Piedepgina"/>
      <w:ind w:right="360"/>
      <w:jc w:val="center"/>
      <w:rPr>
        <w:rStyle w:val="Nmerodepgina"/>
        <w:rFonts w:ascii="Calibri" w:hAnsi="Calibri"/>
        <w:i/>
        <w:iCs/>
        <w:szCs w:val="16"/>
        <w:lang w:val="es-ES_tradnl"/>
      </w:rPr>
    </w:pPr>
    <w:r w:rsidRPr="0099069A">
      <w:rPr>
        <w:rStyle w:val="Nmerodepgina"/>
        <w:rFonts w:ascii="Calibri" w:hAnsi="Calibri"/>
        <w:i/>
        <w:iCs/>
        <w:szCs w:val="16"/>
        <w:lang w:val="es-ES_tradnl"/>
      </w:rPr>
      <w:t xml:space="preserve">PROPUESTA POSTULACIÓN ACADÉMICO A CONCURSO </w:t>
    </w:r>
    <w:r w:rsidR="00DF0886">
      <w:rPr>
        <w:rStyle w:val="Nmerodepgina"/>
        <w:rFonts w:ascii="Calibri" w:hAnsi="Calibri"/>
        <w:i/>
        <w:iCs/>
        <w:szCs w:val="16"/>
        <w:lang w:val="es-ES_tradnl"/>
      </w:rPr>
      <w:t>SIA 202</w:t>
    </w:r>
    <w:r w:rsidR="00CC19E8">
      <w:rPr>
        <w:rStyle w:val="Nmerodepgina"/>
        <w:rFonts w:ascii="Calibri" w:hAnsi="Calibri"/>
        <w:i/>
        <w:iCs/>
        <w:szCs w:val="16"/>
        <w:lang w:val="es-ES_tradnl"/>
      </w:rPr>
      <w:t>5</w:t>
    </w:r>
  </w:p>
  <w:p w14:paraId="2747C6DA" w14:textId="77777777" w:rsidR="007A0944" w:rsidRPr="0099069A" w:rsidRDefault="007A0944" w:rsidP="008B3278">
    <w:pPr>
      <w:pStyle w:val="Piedepgina"/>
      <w:ind w:right="360"/>
      <w:jc w:val="center"/>
      <w:rPr>
        <w:rFonts w:ascii="Calibri" w:hAnsi="Calibri"/>
        <w:iCs/>
        <w:sz w:val="16"/>
        <w:szCs w:val="16"/>
        <w:lang w:val="es-ES_tradnl"/>
      </w:rPr>
    </w:pPr>
    <w:r w:rsidRPr="0099069A">
      <w:rPr>
        <w:rFonts w:ascii="Calibri" w:hAnsi="Calibri"/>
        <w:iCs/>
        <w:sz w:val="16"/>
        <w:szCs w:val="16"/>
        <w:lang w:val="es-ES_tradnl"/>
      </w:rPr>
      <w:t xml:space="preserve">Universidad de Los Lagos, Lord Cochrane 1070, 2º Piso, Osorno, </w:t>
    </w:r>
    <w:r w:rsidR="008A32EF" w:rsidRPr="0099069A">
      <w:rPr>
        <w:rFonts w:ascii="Calibri" w:hAnsi="Calibri"/>
        <w:iCs/>
        <w:sz w:val="16"/>
        <w:szCs w:val="16"/>
        <w:lang w:val="es-ES_tradnl"/>
      </w:rPr>
      <w:t>Chile</w:t>
    </w:r>
  </w:p>
  <w:p w14:paraId="07A463C1" w14:textId="77777777" w:rsidR="007A0944" w:rsidRPr="0099069A" w:rsidRDefault="007A0944" w:rsidP="008B3278">
    <w:pPr>
      <w:pStyle w:val="Piedepgina"/>
      <w:ind w:right="360"/>
      <w:jc w:val="center"/>
      <w:rPr>
        <w:rFonts w:ascii="Calibri" w:hAnsi="Calibri"/>
        <w:iCs/>
        <w:sz w:val="16"/>
        <w:szCs w:val="16"/>
        <w:lang w:val="es-ES_tradnl"/>
      </w:rPr>
    </w:pPr>
    <w:r w:rsidRPr="0099069A">
      <w:rPr>
        <w:rFonts w:ascii="Calibri" w:hAnsi="Calibri"/>
        <w:iCs/>
        <w:sz w:val="16"/>
        <w:szCs w:val="16"/>
        <w:lang w:val="es-ES_tradnl"/>
      </w:rPr>
      <w:t>Fono (64) 2</w:t>
    </w:r>
    <w:r w:rsidR="008A32EF" w:rsidRPr="0099069A">
      <w:rPr>
        <w:rFonts w:ascii="Calibri" w:hAnsi="Calibri"/>
        <w:iCs/>
        <w:sz w:val="16"/>
        <w:szCs w:val="16"/>
        <w:lang w:val="es-ES_tradnl"/>
      </w:rPr>
      <w:t>333507, E</w:t>
    </w:r>
    <w:r w:rsidRPr="0099069A">
      <w:rPr>
        <w:rFonts w:ascii="Calibri" w:hAnsi="Calibri"/>
        <w:iCs/>
        <w:sz w:val="16"/>
        <w:szCs w:val="16"/>
        <w:lang w:val="es-ES_tradnl"/>
      </w:rPr>
      <w:t xml:space="preserve">-mail </w:t>
    </w:r>
    <w:r w:rsidR="00000000">
      <w:fldChar w:fldCharType="begin"/>
    </w:r>
    <w:r w:rsidR="00000000" w:rsidRPr="005018C6">
      <w:rPr>
        <w:lang w:val="es-CL"/>
      </w:rPr>
      <w:instrText xml:space="preserve"> HYPERLINK "mailto:investigacion@ulagos.cl" </w:instrText>
    </w:r>
    <w:r w:rsidR="00000000">
      <w:fldChar w:fldCharType="separate"/>
    </w:r>
    <w:r w:rsidRPr="0099069A">
      <w:rPr>
        <w:rStyle w:val="Hipervnculo"/>
        <w:rFonts w:ascii="Calibri" w:hAnsi="Calibri"/>
        <w:iCs/>
        <w:sz w:val="16"/>
        <w:szCs w:val="16"/>
        <w:lang w:val="es-ES_tradnl"/>
      </w:rPr>
      <w:t>investigacion@ulagos.cl</w:t>
    </w:r>
    <w:r w:rsidR="00000000">
      <w:rPr>
        <w:rStyle w:val="Hipervnculo"/>
        <w:rFonts w:ascii="Calibri" w:hAnsi="Calibri"/>
        <w:iCs/>
        <w:sz w:val="16"/>
        <w:szCs w:val="16"/>
        <w:lang w:val="es-ES_tradnl"/>
      </w:rPr>
      <w:fldChar w:fldCharType="end"/>
    </w:r>
  </w:p>
  <w:p w14:paraId="48938C53" w14:textId="77777777" w:rsidR="007A0944" w:rsidRDefault="007A0944">
    <w:pPr>
      <w:pStyle w:val="Piedepgina"/>
      <w:ind w:right="360"/>
      <w:jc w:val="both"/>
      <w:rPr>
        <w:rFonts w:ascii="Arial Narrow" w:hAnsi="Arial Narrow"/>
        <w:i/>
        <w:iCs/>
        <w:lang w:val="es-ES_tradnl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89695" w14:textId="77777777" w:rsidR="00DF0886" w:rsidRDefault="00DF088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B8EA84" w14:textId="77777777" w:rsidR="008856C5" w:rsidRDefault="008856C5">
      <w:r>
        <w:t>_</w:t>
      </w:r>
    </w:p>
  </w:footnote>
  <w:footnote w:type="continuationSeparator" w:id="0">
    <w:p w14:paraId="05B2D8E4" w14:textId="77777777" w:rsidR="008856C5" w:rsidRDefault="008856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CE04C6" w14:textId="77777777" w:rsidR="00DF0886" w:rsidRDefault="00DF0886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BCB0D0" w14:textId="1DD200B4" w:rsidR="007A0944" w:rsidRPr="00686E74" w:rsidRDefault="00E22EC9" w:rsidP="00686E74">
    <w:pPr>
      <w:spacing w:line="360" w:lineRule="auto"/>
      <w:rPr>
        <w:rFonts w:ascii="Optima" w:hAnsi="Optima"/>
        <w:b/>
        <w:spacing w:val="266"/>
        <w:sz w:val="16"/>
        <w:szCs w:val="38"/>
        <w:lang w:val="es-MX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7D5338C4" wp14:editId="49034745">
          <wp:simplePos x="0" y="0"/>
          <wp:positionH relativeFrom="column">
            <wp:align>center</wp:align>
          </wp:positionH>
          <wp:positionV relativeFrom="paragraph">
            <wp:posOffset>0</wp:posOffset>
          </wp:positionV>
          <wp:extent cx="6515100" cy="171450"/>
          <wp:effectExtent l="0" t="0" r="0" b="0"/>
          <wp:wrapSquare wrapText="bothSides"/>
          <wp:docPr id="2" name="Imagen 1" descr="Logo ULAGOS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Logo ULAGOS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15100" cy="171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FD7FFE4" w14:textId="77777777" w:rsidR="007A0944" w:rsidRPr="006C1841" w:rsidRDefault="007A0944" w:rsidP="00AF1F70">
    <w:pPr>
      <w:pStyle w:val="Encabezado"/>
      <w:tabs>
        <w:tab w:val="right" w:pos="8820"/>
      </w:tabs>
      <w:ind w:right="360"/>
      <w:jc w:val="center"/>
      <w:rPr>
        <w:rStyle w:val="apple-style-span"/>
        <w:rFonts w:ascii="Optima" w:hAnsi="Optima" w:cs="Arial"/>
        <w:color w:val="000000"/>
        <w:spacing w:val="60"/>
        <w:sz w:val="11"/>
        <w:szCs w:val="21"/>
      </w:rPr>
    </w:pPr>
    <w:r w:rsidRPr="006C1841">
      <w:rPr>
        <w:rStyle w:val="apple-style-span"/>
        <w:rFonts w:ascii="Optima" w:hAnsi="Optima" w:cs="Arial"/>
        <w:color w:val="000000"/>
        <w:spacing w:val="60"/>
        <w:sz w:val="11"/>
        <w:szCs w:val="21"/>
      </w:rPr>
      <w:t>VICERRECTORIA DE INVESTIGACION Y POSTGRADO</w:t>
    </w:r>
  </w:p>
  <w:p w14:paraId="4C80AFFC" w14:textId="77777777" w:rsidR="007A0944" w:rsidRPr="006C1841" w:rsidRDefault="007A0944" w:rsidP="008B3278">
    <w:pPr>
      <w:pStyle w:val="Encabezado"/>
      <w:tabs>
        <w:tab w:val="right" w:pos="8820"/>
      </w:tabs>
      <w:ind w:right="360"/>
      <w:jc w:val="center"/>
      <w:rPr>
        <w:rStyle w:val="apple-style-span"/>
        <w:rFonts w:ascii="Optima" w:hAnsi="Optima" w:cs="Arial"/>
        <w:color w:val="000000"/>
        <w:spacing w:val="60"/>
        <w:sz w:val="11"/>
        <w:szCs w:val="21"/>
      </w:rPr>
    </w:pPr>
    <w:r w:rsidRPr="006C1841">
      <w:rPr>
        <w:rStyle w:val="apple-style-span"/>
        <w:rFonts w:ascii="Optima" w:hAnsi="Optima" w:cs="Arial"/>
        <w:color w:val="000000"/>
        <w:spacing w:val="60"/>
        <w:sz w:val="11"/>
        <w:szCs w:val="21"/>
      </w:rPr>
      <w:t>DIRECCIÓN DE INVESTIGACIÓN</w:t>
    </w:r>
  </w:p>
  <w:p w14:paraId="7FEC2E96" w14:textId="2AD7E2EF" w:rsidR="007A0944" w:rsidRPr="006C1841" w:rsidRDefault="00E22EC9" w:rsidP="00AF1F70">
    <w:pPr>
      <w:pStyle w:val="Encabezado"/>
      <w:tabs>
        <w:tab w:val="center" w:pos="5130"/>
        <w:tab w:val="left" w:pos="8100"/>
      </w:tabs>
      <w:ind w:left="180" w:right="360"/>
      <w:jc w:val="center"/>
      <w:rPr>
        <w:rFonts w:ascii="Optima" w:hAnsi="Optima"/>
        <w:spacing w:val="60"/>
        <w:sz w:val="11"/>
        <w:szCs w:val="21"/>
        <w:lang w:val="es-MX"/>
      </w:rPr>
    </w:pPr>
    <w:r w:rsidRPr="0099069A">
      <w:rPr>
        <w:rFonts w:ascii="Optima" w:hAnsi="Optima"/>
        <w:noProof/>
        <w:spacing w:val="60"/>
        <w:sz w:val="11"/>
        <w:szCs w:val="21"/>
        <w:lang w:val="es-CL" w:eastAsia="es-CL"/>
      </w:rPr>
      <w:drawing>
        <wp:inline distT="0" distB="0" distL="0" distR="0" wp14:anchorId="7CB5BF6B" wp14:editId="0D0F9BC7">
          <wp:extent cx="318770" cy="361315"/>
          <wp:effectExtent l="0" t="0" r="0" b="0"/>
          <wp:docPr id="1" name="Imagen 1" descr="MARCA ULA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MARCA ULAGO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8770" cy="3613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2C41ABE" w14:textId="77777777" w:rsidR="007A0944" w:rsidRPr="0099069A" w:rsidRDefault="007A0944" w:rsidP="00AF1F70">
    <w:pPr>
      <w:pStyle w:val="Encabezado"/>
      <w:tabs>
        <w:tab w:val="center" w:pos="5130"/>
        <w:tab w:val="left" w:pos="8100"/>
      </w:tabs>
      <w:ind w:left="180" w:right="360"/>
      <w:jc w:val="center"/>
      <w:rPr>
        <w:rFonts w:ascii="Calibri" w:hAnsi="Calibri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ACF57" w14:textId="77777777" w:rsidR="00DF0886" w:rsidRDefault="00DF088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AB3F26"/>
    <w:multiLevelType w:val="hybridMultilevel"/>
    <w:tmpl w:val="2736B0E2"/>
    <w:lvl w:ilvl="0" w:tplc="A510E7DA">
      <w:start w:val="4"/>
      <w:numFmt w:val="bullet"/>
      <w:lvlText w:val=""/>
      <w:lvlJc w:val="left"/>
      <w:pPr>
        <w:ind w:left="1440" w:hanging="360"/>
      </w:pPr>
      <w:rPr>
        <w:rFonts w:ascii="Symbol" w:eastAsia="Times New Roman" w:hAnsi="Symbol" w:cs="Calibri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997165D"/>
    <w:multiLevelType w:val="multilevel"/>
    <w:tmpl w:val="4BFA46E8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" w15:restartNumberingAfterBreak="0">
    <w:nsid w:val="3B9C19D9"/>
    <w:multiLevelType w:val="hybridMultilevel"/>
    <w:tmpl w:val="3746FFD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D62AE2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2F7A82"/>
    <w:multiLevelType w:val="multilevel"/>
    <w:tmpl w:val="356E4EA8"/>
    <w:lvl w:ilvl="0">
      <w:start w:val="1"/>
      <w:numFmt w:val="upperRoman"/>
      <w:lvlText w:val="%1."/>
      <w:lvlJc w:val="right"/>
      <w:pPr>
        <w:ind w:left="1713" w:hanging="719"/>
      </w:pPr>
    </w:lvl>
    <w:lvl w:ilvl="1">
      <w:start w:val="1"/>
      <w:numFmt w:val="upperLetter"/>
      <w:lvlText w:val="%2."/>
      <w:lvlJc w:val="left"/>
      <w:pPr>
        <w:ind w:left="2073" w:hanging="360"/>
      </w:pPr>
    </w:lvl>
    <w:lvl w:ilvl="2">
      <w:start w:val="1"/>
      <w:numFmt w:val="decimal"/>
      <w:lvlText w:val="%3."/>
      <w:lvlJc w:val="left"/>
      <w:pPr>
        <w:ind w:left="2793" w:hanging="180"/>
      </w:pPr>
    </w:lvl>
    <w:lvl w:ilvl="3">
      <w:start w:val="1"/>
      <w:numFmt w:val="lowerLetter"/>
      <w:lvlText w:val="%4)"/>
      <w:lvlJc w:val="left"/>
      <w:pPr>
        <w:ind w:left="3513" w:hanging="360"/>
      </w:pPr>
    </w:lvl>
    <w:lvl w:ilvl="4">
      <w:start w:val="1"/>
      <w:numFmt w:val="decimal"/>
      <w:lvlText w:val="(%5)"/>
      <w:lvlJc w:val="left"/>
      <w:pPr>
        <w:ind w:left="4233" w:hanging="360"/>
      </w:pPr>
    </w:lvl>
    <w:lvl w:ilvl="5">
      <w:start w:val="1"/>
      <w:numFmt w:val="lowerLetter"/>
      <w:lvlText w:val="(%6)"/>
      <w:lvlJc w:val="left"/>
      <w:pPr>
        <w:ind w:left="4953" w:hanging="180"/>
      </w:pPr>
    </w:lvl>
    <w:lvl w:ilvl="6">
      <w:start w:val="1"/>
      <w:numFmt w:val="lowerRoman"/>
      <w:lvlText w:val="(%7)"/>
      <w:lvlJc w:val="right"/>
      <w:pPr>
        <w:ind w:left="5673" w:hanging="360"/>
      </w:pPr>
    </w:lvl>
    <w:lvl w:ilvl="7">
      <w:start w:val="1"/>
      <w:numFmt w:val="lowerLetter"/>
      <w:lvlText w:val="(%8)"/>
      <w:lvlJc w:val="left"/>
      <w:pPr>
        <w:ind w:left="6393" w:hanging="360"/>
      </w:pPr>
    </w:lvl>
    <w:lvl w:ilvl="8">
      <w:start w:val="1"/>
      <w:numFmt w:val="lowerRoman"/>
      <w:lvlText w:val="(%9)"/>
      <w:lvlJc w:val="right"/>
      <w:pPr>
        <w:ind w:left="7113" w:hanging="180"/>
      </w:pPr>
    </w:lvl>
  </w:abstractNum>
  <w:num w:numId="1" w16cid:durableId="132456434">
    <w:abstractNumId w:val="1"/>
  </w:num>
  <w:num w:numId="2" w16cid:durableId="376706971">
    <w:abstractNumId w:val="0"/>
  </w:num>
  <w:num w:numId="3" w16cid:durableId="962619460">
    <w:abstractNumId w:val="2"/>
  </w:num>
  <w:num w:numId="4" w16cid:durableId="1117410970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1164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EC9"/>
    <w:rsid w:val="000055DD"/>
    <w:rsid w:val="00007BD6"/>
    <w:rsid w:val="000377A9"/>
    <w:rsid w:val="0004542A"/>
    <w:rsid w:val="00045D85"/>
    <w:rsid w:val="00055F28"/>
    <w:rsid w:val="00057540"/>
    <w:rsid w:val="0006200A"/>
    <w:rsid w:val="000641F6"/>
    <w:rsid w:val="00070FF8"/>
    <w:rsid w:val="00074279"/>
    <w:rsid w:val="00087367"/>
    <w:rsid w:val="000900FE"/>
    <w:rsid w:val="000B55D2"/>
    <w:rsid w:val="000B58DD"/>
    <w:rsid w:val="000B6D67"/>
    <w:rsid w:val="000C1B27"/>
    <w:rsid w:val="000C338F"/>
    <w:rsid w:val="000D1EF1"/>
    <w:rsid w:val="000D2FE4"/>
    <w:rsid w:val="000E316E"/>
    <w:rsid w:val="000E7339"/>
    <w:rsid w:val="000F0CF0"/>
    <w:rsid w:val="000F5D40"/>
    <w:rsid w:val="000F6603"/>
    <w:rsid w:val="000F6D50"/>
    <w:rsid w:val="00103B83"/>
    <w:rsid w:val="001074DD"/>
    <w:rsid w:val="00120F96"/>
    <w:rsid w:val="0013020E"/>
    <w:rsid w:val="001306B3"/>
    <w:rsid w:val="001465DB"/>
    <w:rsid w:val="00156FD2"/>
    <w:rsid w:val="00157161"/>
    <w:rsid w:val="0016057E"/>
    <w:rsid w:val="001610B5"/>
    <w:rsid w:val="00172CF0"/>
    <w:rsid w:val="00175F83"/>
    <w:rsid w:val="001802DA"/>
    <w:rsid w:val="001863C1"/>
    <w:rsid w:val="00191FBE"/>
    <w:rsid w:val="001944E2"/>
    <w:rsid w:val="001A7D83"/>
    <w:rsid w:val="001D4174"/>
    <w:rsid w:val="001D6212"/>
    <w:rsid w:val="001E22C9"/>
    <w:rsid w:val="001F38B3"/>
    <w:rsid w:val="001F38F0"/>
    <w:rsid w:val="0020202C"/>
    <w:rsid w:val="00203A37"/>
    <w:rsid w:val="0020483D"/>
    <w:rsid w:val="0020703F"/>
    <w:rsid w:val="00207FC6"/>
    <w:rsid w:val="002320ED"/>
    <w:rsid w:val="002338EC"/>
    <w:rsid w:val="00234F6B"/>
    <w:rsid w:val="002360FE"/>
    <w:rsid w:val="002474F5"/>
    <w:rsid w:val="0025136A"/>
    <w:rsid w:val="0026305A"/>
    <w:rsid w:val="00281A39"/>
    <w:rsid w:val="002832B3"/>
    <w:rsid w:val="00286A2E"/>
    <w:rsid w:val="002876CD"/>
    <w:rsid w:val="00292C0A"/>
    <w:rsid w:val="002A347F"/>
    <w:rsid w:val="002A740A"/>
    <w:rsid w:val="002A780F"/>
    <w:rsid w:val="002C741B"/>
    <w:rsid w:val="002C79B8"/>
    <w:rsid w:val="002D3A8B"/>
    <w:rsid w:val="002D5D95"/>
    <w:rsid w:val="002D7162"/>
    <w:rsid w:val="002E7D51"/>
    <w:rsid w:val="002F26D0"/>
    <w:rsid w:val="002F51C9"/>
    <w:rsid w:val="00303A79"/>
    <w:rsid w:val="00307478"/>
    <w:rsid w:val="00310952"/>
    <w:rsid w:val="00313A25"/>
    <w:rsid w:val="0031736C"/>
    <w:rsid w:val="00335FEE"/>
    <w:rsid w:val="00343FB1"/>
    <w:rsid w:val="00360483"/>
    <w:rsid w:val="00361883"/>
    <w:rsid w:val="00382D26"/>
    <w:rsid w:val="0039104B"/>
    <w:rsid w:val="003922CD"/>
    <w:rsid w:val="003972F6"/>
    <w:rsid w:val="00397B00"/>
    <w:rsid w:val="003B2BC0"/>
    <w:rsid w:val="003B2E4C"/>
    <w:rsid w:val="003B4E51"/>
    <w:rsid w:val="003C2954"/>
    <w:rsid w:val="003C4726"/>
    <w:rsid w:val="003E246D"/>
    <w:rsid w:val="003E387E"/>
    <w:rsid w:val="003E5D64"/>
    <w:rsid w:val="003E6E57"/>
    <w:rsid w:val="003F616C"/>
    <w:rsid w:val="00400656"/>
    <w:rsid w:val="00400BD5"/>
    <w:rsid w:val="00410844"/>
    <w:rsid w:val="0041779D"/>
    <w:rsid w:val="00421A95"/>
    <w:rsid w:val="00442911"/>
    <w:rsid w:val="00455183"/>
    <w:rsid w:val="004573AE"/>
    <w:rsid w:val="00464232"/>
    <w:rsid w:val="004723ED"/>
    <w:rsid w:val="00477069"/>
    <w:rsid w:val="00477763"/>
    <w:rsid w:val="00480F5C"/>
    <w:rsid w:val="004954B6"/>
    <w:rsid w:val="00496AC6"/>
    <w:rsid w:val="004A7AE5"/>
    <w:rsid w:val="004B6F50"/>
    <w:rsid w:val="004B7519"/>
    <w:rsid w:val="004C0C88"/>
    <w:rsid w:val="004E4CFB"/>
    <w:rsid w:val="004F0323"/>
    <w:rsid w:val="005013A4"/>
    <w:rsid w:val="005018C6"/>
    <w:rsid w:val="005029F7"/>
    <w:rsid w:val="0051089D"/>
    <w:rsid w:val="00522C79"/>
    <w:rsid w:val="005422A2"/>
    <w:rsid w:val="00563B4D"/>
    <w:rsid w:val="00566088"/>
    <w:rsid w:val="00580456"/>
    <w:rsid w:val="00586423"/>
    <w:rsid w:val="005A042B"/>
    <w:rsid w:val="005A1B60"/>
    <w:rsid w:val="005A2EE5"/>
    <w:rsid w:val="005A667E"/>
    <w:rsid w:val="005B1EC1"/>
    <w:rsid w:val="005B53BC"/>
    <w:rsid w:val="005C267D"/>
    <w:rsid w:val="005C4DAF"/>
    <w:rsid w:val="005D2BE6"/>
    <w:rsid w:val="005D4E59"/>
    <w:rsid w:val="005D7E45"/>
    <w:rsid w:val="00616214"/>
    <w:rsid w:val="006263E0"/>
    <w:rsid w:val="0063689F"/>
    <w:rsid w:val="00637F10"/>
    <w:rsid w:val="00642956"/>
    <w:rsid w:val="00676226"/>
    <w:rsid w:val="006773F0"/>
    <w:rsid w:val="006832E4"/>
    <w:rsid w:val="00685C52"/>
    <w:rsid w:val="00686E74"/>
    <w:rsid w:val="00690560"/>
    <w:rsid w:val="006921A7"/>
    <w:rsid w:val="0069308A"/>
    <w:rsid w:val="006A319B"/>
    <w:rsid w:val="006B7904"/>
    <w:rsid w:val="006C1841"/>
    <w:rsid w:val="006C4789"/>
    <w:rsid w:val="006D613F"/>
    <w:rsid w:val="006F1D9D"/>
    <w:rsid w:val="006F3124"/>
    <w:rsid w:val="006F3E31"/>
    <w:rsid w:val="00707A55"/>
    <w:rsid w:val="00712AB7"/>
    <w:rsid w:val="00713B70"/>
    <w:rsid w:val="00736C29"/>
    <w:rsid w:val="00737F0C"/>
    <w:rsid w:val="00745ABE"/>
    <w:rsid w:val="00773F82"/>
    <w:rsid w:val="00775697"/>
    <w:rsid w:val="00777576"/>
    <w:rsid w:val="00781D2C"/>
    <w:rsid w:val="0079104F"/>
    <w:rsid w:val="007942E0"/>
    <w:rsid w:val="007979CA"/>
    <w:rsid w:val="007A0944"/>
    <w:rsid w:val="007A2C50"/>
    <w:rsid w:val="007B5C76"/>
    <w:rsid w:val="007D21D0"/>
    <w:rsid w:val="007D2223"/>
    <w:rsid w:val="007D384E"/>
    <w:rsid w:val="007D64B1"/>
    <w:rsid w:val="007F6E5C"/>
    <w:rsid w:val="008168CD"/>
    <w:rsid w:val="008176FF"/>
    <w:rsid w:val="008213AF"/>
    <w:rsid w:val="008329E7"/>
    <w:rsid w:val="0083501B"/>
    <w:rsid w:val="008439D1"/>
    <w:rsid w:val="00844F74"/>
    <w:rsid w:val="0084553D"/>
    <w:rsid w:val="0085619E"/>
    <w:rsid w:val="008658A9"/>
    <w:rsid w:val="0087205E"/>
    <w:rsid w:val="008720BF"/>
    <w:rsid w:val="00874B22"/>
    <w:rsid w:val="008856C5"/>
    <w:rsid w:val="00891729"/>
    <w:rsid w:val="00893DA4"/>
    <w:rsid w:val="00895D96"/>
    <w:rsid w:val="008A32EF"/>
    <w:rsid w:val="008B050C"/>
    <w:rsid w:val="008B3278"/>
    <w:rsid w:val="008B6BB5"/>
    <w:rsid w:val="008D0734"/>
    <w:rsid w:val="008E76CB"/>
    <w:rsid w:val="009019C3"/>
    <w:rsid w:val="00906DB4"/>
    <w:rsid w:val="009076DF"/>
    <w:rsid w:val="009167E7"/>
    <w:rsid w:val="00930A2F"/>
    <w:rsid w:val="00931A80"/>
    <w:rsid w:val="00942EFD"/>
    <w:rsid w:val="00956B07"/>
    <w:rsid w:val="009623BE"/>
    <w:rsid w:val="00962435"/>
    <w:rsid w:val="00963F62"/>
    <w:rsid w:val="0099069A"/>
    <w:rsid w:val="009A3A30"/>
    <w:rsid w:val="009A5693"/>
    <w:rsid w:val="009C6888"/>
    <w:rsid w:val="009C79F6"/>
    <w:rsid w:val="009D0C56"/>
    <w:rsid w:val="009D3D47"/>
    <w:rsid w:val="009E52EA"/>
    <w:rsid w:val="009F0592"/>
    <w:rsid w:val="009F0AE1"/>
    <w:rsid w:val="00A11AB6"/>
    <w:rsid w:val="00A1398E"/>
    <w:rsid w:val="00A14ACB"/>
    <w:rsid w:val="00A151AD"/>
    <w:rsid w:val="00A163B3"/>
    <w:rsid w:val="00A17D09"/>
    <w:rsid w:val="00A2301C"/>
    <w:rsid w:val="00A26174"/>
    <w:rsid w:val="00A339C4"/>
    <w:rsid w:val="00A43BB8"/>
    <w:rsid w:val="00A51563"/>
    <w:rsid w:val="00A51CEE"/>
    <w:rsid w:val="00A64B2F"/>
    <w:rsid w:val="00A66575"/>
    <w:rsid w:val="00A73802"/>
    <w:rsid w:val="00A815D2"/>
    <w:rsid w:val="00A81B39"/>
    <w:rsid w:val="00A81CA0"/>
    <w:rsid w:val="00A85784"/>
    <w:rsid w:val="00A8606A"/>
    <w:rsid w:val="00A9514B"/>
    <w:rsid w:val="00A95BA3"/>
    <w:rsid w:val="00AB7D8F"/>
    <w:rsid w:val="00AD0A3B"/>
    <w:rsid w:val="00AE007D"/>
    <w:rsid w:val="00AE008F"/>
    <w:rsid w:val="00AE23BC"/>
    <w:rsid w:val="00AE6B4A"/>
    <w:rsid w:val="00AE7127"/>
    <w:rsid w:val="00AF1F70"/>
    <w:rsid w:val="00AF4BAA"/>
    <w:rsid w:val="00B0375E"/>
    <w:rsid w:val="00B0735A"/>
    <w:rsid w:val="00B11D8A"/>
    <w:rsid w:val="00B12442"/>
    <w:rsid w:val="00B126E8"/>
    <w:rsid w:val="00B2011D"/>
    <w:rsid w:val="00B233AF"/>
    <w:rsid w:val="00B442CC"/>
    <w:rsid w:val="00B44F5A"/>
    <w:rsid w:val="00B46F94"/>
    <w:rsid w:val="00B62C77"/>
    <w:rsid w:val="00B938C8"/>
    <w:rsid w:val="00B9440D"/>
    <w:rsid w:val="00BC130D"/>
    <w:rsid w:val="00BD1073"/>
    <w:rsid w:val="00BD261B"/>
    <w:rsid w:val="00BD5485"/>
    <w:rsid w:val="00BE1FEE"/>
    <w:rsid w:val="00BE3EB5"/>
    <w:rsid w:val="00BF5B77"/>
    <w:rsid w:val="00C15714"/>
    <w:rsid w:val="00C15995"/>
    <w:rsid w:val="00C24B46"/>
    <w:rsid w:val="00C32BA3"/>
    <w:rsid w:val="00C42396"/>
    <w:rsid w:val="00C447C5"/>
    <w:rsid w:val="00C476B9"/>
    <w:rsid w:val="00C5216D"/>
    <w:rsid w:val="00C53662"/>
    <w:rsid w:val="00C65C70"/>
    <w:rsid w:val="00C6653D"/>
    <w:rsid w:val="00C73FB0"/>
    <w:rsid w:val="00C74068"/>
    <w:rsid w:val="00C77B3E"/>
    <w:rsid w:val="00C91566"/>
    <w:rsid w:val="00C94768"/>
    <w:rsid w:val="00C96EE8"/>
    <w:rsid w:val="00CA5585"/>
    <w:rsid w:val="00CB01DD"/>
    <w:rsid w:val="00CC19E8"/>
    <w:rsid w:val="00CD3B2C"/>
    <w:rsid w:val="00CD42C3"/>
    <w:rsid w:val="00CE0C58"/>
    <w:rsid w:val="00CE19F4"/>
    <w:rsid w:val="00D00F7F"/>
    <w:rsid w:val="00D20019"/>
    <w:rsid w:val="00D4688F"/>
    <w:rsid w:val="00D57501"/>
    <w:rsid w:val="00D6255E"/>
    <w:rsid w:val="00D83607"/>
    <w:rsid w:val="00D860B9"/>
    <w:rsid w:val="00DB3D54"/>
    <w:rsid w:val="00DD5A96"/>
    <w:rsid w:val="00DD7144"/>
    <w:rsid w:val="00DE26A8"/>
    <w:rsid w:val="00DF0886"/>
    <w:rsid w:val="00E00AD3"/>
    <w:rsid w:val="00E10D48"/>
    <w:rsid w:val="00E10FD2"/>
    <w:rsid w:val="00E22EC9"/>
    <w:rsid w:val="00E23E79"/>
    <w:rsid w:val="00E24D23"/>
    <w:rsid w:val="00E30612"/>
    <w:rsid w:val="00E31A1C"/>
    <w:rsid w:val="00E40867"/>
    <w:rsid w:val="00E5416F"/>
    <w:rsid w:val="00E549AD"/>
    <w:rsid w:val="00E72FC0"/>
    <w:rsid w:val="00E73388"/>
    <w:rsid w:val="00E905D7"/>
    <w:rsid w:val="00E90F7E"/>
    <w:rsid w:val="00E93724"/>
    <w:rsid w:val="00E966B9"/>
    <w:rsid w:val="00EA12B1"/>
    <w:rsid w:val="00EB4272"/>
    <w:rsid w:val="00EB5553"/>
    <w:rsid w:val="00EB72E4"/>
    <w:rsid w:val="00EC6392"/>
    <w:rsid w:val="00ED0AA5"/>
    <w:rsid w:val="00ED4D3A"/>
    <w:rsid w:val="00EE4B5E"/>
    <w:rsid w:val="00EF3921"/>
    <w:rsid w:val="00EF514D"/>
    <w:rsid w:val="00F00731"/>
    <w:rsid w:val="00F11FCE"/>
    <w:rsid w:val="00F168B7"/>
    <w:rsid w:val="00F2040D"/>
    <w:rsid w:val="00F27412"/>
    <w:rsid w:val="00F4193B"/>
    <w:rsid w:val="00F435A4"/>
    <w:rsid w:val="00F43BFE"/>
    <w:rsid w:val="00F43C5C"/>
    <w:rsid w:val="00F53696"/>
    <w:rsid w:val="00F725CF"/>
    <w:rsid w:val="00F83DAB"/>
    <w:rsid w:val="00F94E55"/>
    <w:rsid w:val="00FA1D02"/>
    <w:rsid w:val="00FC526B"/>
    <w:rsid w:val="00FE008C"/>
    <w:rsid w:val="00FE0FB2"/>
    <w:rsid w:val="00FE1BBD"/>
    <w:rsid w:val="00FE25F9"/>
    <w:rsid w:val="00FF2FCF"/>
    <w:rsid w:val="00FF2FF2"/>
    <w:rsid w:val="00FF7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EF557A5"/>
  <w15:docId w15:val="{F71BA490-3AF9-4CF2-9C00-B725EDE7E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CL" w:eastAsia="es-C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styleId="Ttulo1">
    <w:name w:val="heading 1"/>
    <w:basedOn w:val="Normal"/>
    <w:next w:val="Normal"/>
    <w:qFormat/>
    <w:pPr>
      <w:keepNext/>
      <w:tabs>
        <w:tab w:val="left" w:pos="-720"/>
      </w:tabs>
      <w:suppressAutoHyphens/>
      <w:outlineLvl w:val="0"/>
    </w:pPr>
    <w:rPr>
      <w:rFonts w:ascii="CG Times" w:hAnsi="CG Times"/>
      <w:b/>
      <w:bCs/>
      <w:sz w:val="22"/>
      <w:szCs w:val="22"/>
      <w:vertAlign w:val="subscript"/>
      <w:lang w:val="es-ES_tradnl"/>
    </w:rPr>
  </w:style>
  <w:style w:type="paragraph" w:styleId="Ttulo2">
    <w:name w:val="heading 2"/>
    <w:basedOn w:val="Normal"/>
    <w:next w:val="Normal"/>
    <w:qFormat/>
    <w:pPr>
      <w:keepNext/>
      <w:tabs>
        <w:tab w:val="left" w:pos="-720"/>
      </w:tabs>
      <w:suppressAutoHyphens/>
      <w:spacing w:before="186"/>
      <w:outlineLvl w:val="1"/>
    </w:pPr>
    <w:rPr>
      <w:rFonts w:ascii="CG Times" w:hAnsi="CG Times"/>
      <w:b/>
      <w:bCs/>
      <w:sz w:val="12"/>
      <w:szCs w:val="12"/>
      <w:lang w:val="es-ES_tradnl"/>
    </w:rPr>
  </w:style>
  <w:style w:type="paragraph" w:styleId="Ttulo3">
    <w:name w:val="heading 3"/>
    <w:basedOn w:val="Normal"/>
    <w:next w:val="Normal"/>
    <w:qFormat/>
    <w:pPr>
      <w:keepNext/>
      <w:tabs>
        <w:tab w:val="left" w:pos="-720"/>
      </w:tabs>
      <w:suppressAutoHyphens/>
      <w:spacing w:before="186" w:after="54"/>
      <w:jc w:val="center"/>
      <w:outlineLvl w:val="2"/>
    </w:pPr>
    <w:rPr>
      <w:rFonts w:ascii="CG Times" w:hAnsi="CG Times"/>
      <w:b/>
      <w:bCs/>
      <w:sz w:val="22"/>
      <w:szCs w:val="22"/>
      <w:lang w:val="es-ES_tradnl"/>
    </w:rPr>
  </w:style>
  <w:style w:type="paragraph" w:styleId="Ttulo4">
    <w:name w:val="heading 4"/>
    <w:basedOn w:val="Normal"/>
    <w:next w:val="Normal"/>
    <w:qFormat/>
    <w:pPr>
      <w:keepNext/>
      <w:tabs>
        <w:tab w:val="left" w:pos="-720"/>
      </w:tabs>
      <w:suppressAutoHyphens/>
      <w:spacing w:before="186"/>
      <w:outlineLvl w:val="3"/>
    </w:pPr>
    <w:rPr>
      <w:rFonts w:ascii="CG Times" w:hAnsi="CG Times"/>
      <w:b/>
      <w:bCs/>
      <w:sz w:val="18"/>
      <w:szCs w:val="18"/>
      <w:lang w:val="es-ES_tradnl"/>
    </w:rPr>
  </w:style>
  <w:style w:type="paragraph" w:styleId="Ttulo5">
    <w:name w:val="heading 5"/>
    <w:basedOn w:val="Normal"/>
    <w:next w:val="Normal"/>
    <w:qFormat/>
    <w:pPr>
      <w:keepNext/>
      <w:tabs>
        <w:tab w:val="left" w:pos="-417"/>
        <w:tab w:val="left" w:pos="303"/>
        <w:tab w:val="left" w:pos="1023"/>
        <w:tab w:val="left" w:pos="1743"/>
        <w:tab w:val="left" w:pos="2463"/>
        <w:tab w:val="left" w:pos="3183"/>
        <w:tab w:val="left" w:pos="3903"/>
        <w:tab w:val="left" w:pos="4623"/>
        <w:tab w:val="left" w:pos="5343"/>
        <w:tab w:val="left" w:pos="6063"/>
        <w:tab w:val="left" w:pos="6783"/>
        <w:tab w:val="left" w:pos="7503"/>
        <w:tab w:val="left" w:pos="8223"/>
        <w:tab w:val="left" w:pos="8943"/>
        <w:tab w:val="left" w:pos="9663"/>
        <w:tab w:val="left" w:pos="10383"/>
        <w:tab w:val="left" w:pos="11103"/>
      </w:tabs>
      <w:suppressAutoHyphens/>
      <w:jc w:val="both"/>
      <w:outlineLvl w:val="4"/>
    </w:pPr>
    <w:rPr>
      <w:rFonts w:ascii="CG Times" w:hAnsi="CG Times"/>
      <w:b/>
      <w:bCs/>
      <w:lang w:val="es-ES_tradnl"/>
    </w:rPr>
  </w:style>
  <w:style w:type="paragraph" w:styleId="Ttulo6">
    <w:name w:val="heading 6"/>
    <w:basedOn w:val="Normal"/>
    <w:next w:val="Normal"/>
    <w:qFormat/>
    <w:pPr>
      <w:keepNext/>
      <w:tabs>
        <w:tab w:val="left" w:pos="-417"/>
        <w:tab w:val="left" w:pos="303"/>
        <w:tab w:val="left" w:pos="1023"/>
        <w:tab w:val="left" w:pos="1743"/>
        <w:tab w:val="left" w:pos="2463"/>
        <w:tab w:val="left" w:pos="3183"/>
        <w:tab w:val="left" w:pos="3903"/>
        <w:tab w:val="left" w:pos="4623"/>
        <w:tab w:val="left" w:pos="5343"/>
        <w:tab w:val="left" w:pos="6063"/>
        <w:tab w:val="left" w:pos="6783"/>
        <w:tab w:val="left" w:pos="7503"/>
        <w:tab w:val="left" w:pos="8223"/>
        <w:tab w:val="left" w:pos="8943"/>
        <w:tab w:val="left" w:pos="9663"/>
        <w:tab w:val="left" w:pos="10383"/>
        <w:tab w:val="left" w:pos="11103"/>
      </w:tabs>
      <w:suppressAutoHyphens/>
      <w:ind w:right="266"/>
      <w:jc w:val="both"/>
      <w:outlineLvl w:val="5"/>
    </w:pPr>
    <w:rPr>
      <w:rFonts w:ascii="CG Times" w:hAnsi="CG Times"/>
      <w:b/>
      <w:bCs/>
      <w:lang w:val="es-ES_tradnl"/>
    </w:rPr>
  </w:style>
  <w:style w:type="paragraph" w:styleId="Ttulo7">
    <w:name w:val="heading 7"/>
    <w:basedOn w:val="Normal"/>
    <w:next w:val="Normal"/>
    <w:qFormat/>
    <w:pPr>
      <w:keepNext/>
      <w:tabs>
        <w:tab w:val="left" w:pos="-417"/>
        <w:tab w:val="left" w:pos="303"/>
        <w:tab w:val="left" w:pos="1023"/>
        <w:tab w:val="left" w:pos="1743"/>
        <w:tab w:val="left" w:pos="2463"/>
        <w:tab w:val="left" w:pos="3183"/>
        <w:tab w:val="left" w:pos="3903"/>
        <w:tab w:val="left" w:pos="4623"/>
        <w:tab w:val="left" w:pos="5343"/>
        <w:tab w:val="left" w:pos="6063"/>
        <w:tab w:val="left" w:pos="6783"/>
        <w:tab w:val="left" w:pos="7503"/>
        <w:tab w:val="left" w:pos="8223"/>
        <w:tab w:val="left" w:pos="8943"/>
        <w:tab w:val="left" w:pos="9663"/>
        <w:tab w:val="left" w:pos="10383"/>
        <w:tab w:val="left" w:pos="11103"/>
      </w:tabs>
      <w:suppressAutoHyphens/>
      <w:jc w:val="both"/>
      <w:outlineLvl w:val="6"/>
    </w:pPr>
    <w:rPr>
      <w:rFonts w:ascii="CG Times" w:hAnsi="CG Times"/>
      <w:b/>
      <w:bCs/>
      <w:i/>
      <w:iCs/>
      <w:lang w:val="es-ES_tradnl"/>
    </w:rPr>
  </w:style>
  <w:style w:type="paragraph" w:styleId="Ttulo8">
    <w:name w:val="heading 8"/>
    <w:basedOn w:val="Normal"/>
    <w:next w:val="Normal"/>
    <w:qFormat/>
    <w:pPr>
      <w:keepNext/>
      <w:tabs>
        <w:tab w:val="left" w:pos="-417"/>
        <w:tab w:val="left" w:pos="303"/>
        <w:tab w:val="left" w:pos="1023"/>
        <w:tab w:val="left" w:pos="1743"/>
        <w:tab w:val="left" w:pos="2463"/>
        <w:tab w:val="left" w:pos="3183"/>
        <w:tab w:val="left" w:pos="3903"/>
        <w:tab w:val="left" w:pos="4623"/>
        <w:tab w:val="left" w:pos="5343"/>
        <w:tab w:val="left" w:pos="6063"/>
        <w:tab w:val="left" w:pos="6783"/>
        <w:tab w:val="left" w:pos="7503"/>
        <w:tab w:val="left" w:pos="8223"/>
        <w:tab w:val="left" w:pos="8943"/>
        <w:tab w:val="left" w:pos="9663"/>
        <w:tab w:val="left" w:pos="10383"/>
        <w:tab w:val="left" w:pos="11103"/>
      </w:tabs>
      <w:suppressAutoHyphens/>
      <w:jc w:val="both"/>
      <w:outlineLvl w:val="7"/>
    </w:pPr>
    <w:rPr>
      <w:rFonts w:ascii="CG Times" w:hAnsi="CG Times"/>
      <w:i/>
      <w:iCs/>
      <w:lang w:val="es-ES_tradnl"/>
    </w:rPr>
  </w:style>
  <w:style w:type="paragraph" w:styleId="Ttulo9">
    <w:name w:val="heading 9"/>
    <w:basedOn w:val="Normal"/>
    <w:next w:val="Normal"/>
    <w:qFormat/>
    <w:pPr>
      <w:keepNext/>
      <w:tabs>
        <w:tab w:val="left" w:pos="-417"/>
        <w:tab w:val="left" w:pos="303"/>
        <w:tab w:val="left" w:pos="1023"/>
        <w:tab w:val="left" w:pos="1743"/>
        <w:tab w:val="left" w:pos="2463"/>
        <w:tab w:val="left" w:pos="3183"/>
        <w:tab w:val="left" w:pos="3903"/>
        <w:tab w:val="left" w:pos="4623"/>
        <w:tab w:val="left" w:pos="5343"/>
        <w:tab w:val="left" w:pos="6063"/>
        <w:tab w:val="left" w:pos="6783"/>
        <w:tab w:val="left" w:pos="7503"/>
        <w:tab w:val="left" w:pos="8223"/>
        <w:tab w:val="left" w:pos="8943"/>
        <w:tab w:val="left" w:pos="9663"/>
        <w:tab w:val="left" w:pos="10383"/>
        <w:tab w:val="left" w:pos="11103"/>
      </w:tabs>
      <w:suppressAutoHyphens/>
      <w:ind w:right="266"/>
      <w:jc w:val="both"/>
      <w:outlineLvl w:val="8"/>
    </w:pPr>
    <w:rPr>
      <w:rFonts w:ascii="CG Times" w:hAnsi="CG Times"/>
      <w:i/>
      <w:iCs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alfinal">
    <w:name w:val="endnote text"/>
    <w:basedOn w:val="Normal"/>
    <w:semiHidden/>
  </w:style>
  <w:style w:type="character" w:styleId="Refdenotaalfinal">
    <w:name w:val="endnote reference"/>
    <w:semiHidden/>
    <w:rPr>
      <w:vertAlign w:val="superscript"/>
    </w:rPr>
  </w:style>
  <w:style w:type="paragraph" w:styleId="Textonotapie">
    <w:name w:val="footnote text"/>
    <w:basedOn w:val="Normal"/>
    <w:semiHidden/>
  </w:style>
  <w:style w:type="character" w:styleId="Refdenotaalpie">
    <w:name w:val="footnote reference"/>
    <w:semiHidden/>
    <w:rPr>
      <w:vertAlign w:val="superscript"/>
    </w:rPr>
  </w:style>
  <w:style w:type="character" w:customStyle="1" w:styleId="DefaultParagraphFo">
    <w:name w:val="Default Paragraph Fo"/>
    <w:basedOn w:val="Fuentedeprrafopredeter"/>
  </w:style>
  <w:style w:type="character" w:customStyle="1" w:styleId="Fuentedeencabezado">
    <w:name w:val="Fuente de encabezado"/>
    <w:basedOn w:val="Fuentedeprrafopredeter"/>
  </w:style>
  <w:style w:type="character" w:customStyle="1" w:styleId="Documento4">
    <w:name w:val="Documento 4"/>
    <w:rPr>
      <w:b/>
      <w:bCs/>
      <w:i/>
      <w:iCs/>
      <w:sz w:val="24"/>
      <w:szCs w:val="24"/>
    </w:rPr>
  </w:style>
  <w:style w:type="character" w:customStyle="1" w:styleId="Bibliogr">
    <w:name w:val="Bibliogr."/>
    <w:basedOn w:val="Fuentedeprrafopredeter"/>
  </w:style>
  <w:style w:type="character" w:customStyle="1" w:styleId="Documento5">
    <w:name w:val="Documento 5"/>
    <w:basedOn w:val="Fuentedeprrafopredeter"/>
  </w:style>
  <w:style w:type="character" w:customStyle="1" w:styleId="Documento2">
    <w:name w:val="Documento 2"/>
    <w:basedOn w:val="Fuentedeprrafopredeter"/>
  </w:style>
  <w:style w:type="character" w:customStyle="1" w:styleId="Documento6">
    <w:name w:val="Documento 6"/>
    <w:basedOn w:val="Fuentedeprrafopredeter"/>
  </w:style>
  <w:style w:type="character" w:customStyle="1" w:styleId="Documento7">
    <w:name w:val="Documento 7"/>
    <w:basedOn w:val="Fuentedeprrafopredeter"/>
  </w:style>
  <w:style w:type="character" w:customStyle="1" w:styleId="Documento8">
    <w:name w:val="Documento 8"/>
    <w:basedOn w:val="Fuentedeprrafopredeter"/>
  </w:style>
  <w:style w:type="character" w:customStyle="1" w:styleId="Documento3">
    <w:name w:val="Documento 3"/>
    <w:basedOn w:val="Fuentedeprrafopredeter"/>
  </w:style>
  <w:style w:type="paragraph" w:customStyle="1" w:styleId="Prder1">
    <w:name w:val="P¿¿r. der. 1"/>
    <w:pPr>
      <w:widowControl w:val="0"/>
      <w:tabs>
        <w:tab w:val="left" w:pos="-1023"/>
        <w:tab w:val="left" w:pos="-510"/>
        <w:tab w:val="decimal" w:pos="-303"/>
        <w:tab w:val="left" w:pos="417"/>
        <w:tab w:val="left" w:pos="1137"/>
        <w:tab w:val="left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Prder2">
    <w:name w:val="P¿¿r. der. 2"/>
    <w:pPr>
      <w:widowControl w:val="0"/>
      <w:tabs>
        <w:tab w:val="left" w:pos="-1023"/>
        <w:tab w:val="left" w:pos="-303"/>
        <w:tab w:val="left" w:pos="123"/>
        <w:tab w:val="decimal" w:pos="417"/>
        <w:tab w:val="left" w:pos="1137"/>
        <w:tab w:val="left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Prder3">
    <w:name w:val="P¿¿r. der. 3"/>
    <w:pPr>
      <w:widowControl w:val="0"/>
      <w:tabs>
        <w:tab w:val="left" w:pos="-1023"/>
        <w:tab w:val="left" w:pos="-303"/>
        <w:tab w:val="left" w:pos="417"/>
        <w:tab w:val="left" w:pos="901"/>
        <w:tab w:val="decimal" w:pos="1137"/>
        <w:tab w:val="left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Prder4">
    <w:name w:val="P¿¿r. der. 4"/>
    <w:pPr>
      <w:widowControl w:val="0"/>
      <w:tabs>
        <w:tab w:val="left" w:pos="-1023"/>
        <w:tab w:val="left" w:pos="-303"/>
        <w:tab w:val="left" w:pos="417"/>
        <w:tab w:val="left" w:pos="1137"/>
        <w:tab w:val="left" w:pos="1621"/>
        <w:tab w:val="decimal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Documento1">
    <w:name w:val="Documento 1"/>
    <w:pPr>
      <w:keepNext/>
      <w:keepLines/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Prder5">
    <w:name w:val="P¿¿r. der. 5"/>
    <w:pPr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221"/>
        <w:tab w:val="decimal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Prder6">
    <w:name w:val="P¿¿r. der. 6"/>
    <w:pPr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577"/>
        <w:tab w:val="left" w:pos="2941"/>
        <w:tab w:val="decimal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Prder7">
    <w:name w:val="P¿¿r. der. 7"/>
    <w:pPr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577"/>
        <w:tab w:val="left" w:pos="3297"/>
        <w:tab w:val="left" w:pos="3795"/>
        <w:tab w:val="decimal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Prder8">
    <w:name w:val="P¿¿r. der. 8"/>
    <w:pPr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577"/>
        <w:tab w:val="left" w:pos="3297"/>
        <w:tab w:val="left" w:pos="4017"/>
        <w:tab w:val="left" w:pos="446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character" w:customStyle="1" w:styleId="Tcnico2">
    <w:name w:val="T¿)¿cnico 2"/>
    <w:basedOn w:val="Fuentedeprrafopredeter"/>
  </w:style>
  <w:style w:type="character" w:customStyle="1" w:styleId="Tcnico3">
    <w:name w:val="T¿)¿cnico 3"/>
    <w:basedOn w:val="Fuentedeprrafopredeter"/>
  </w:style>
  <w:style w:type="paragraph" w:customStyle="1" w:styleId="Tcnico4">
    <w:name w:val="T¿)¿cnico 4"/>
    <w:pPr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b/>
      <w:bCs/>
      <w:szCs w:val="24"/>
      <w:lang w:val="en-US" w:eastAsia="es-ES"/>
    </w:rPr>
  </w:style>
  <w:style w:type="character" w:customStyle="1" w:styleId="Tcnico1">
    <w:name w:val="T¿)¿cnico 1"/>
    <w:basedOn w:val="Fuentedeprrafopredeter"/>
  </w:style>
  <w:style w:type="character" w:customStyle="1" w:styleId="Inicdoc">
    <w:name w:val="Inic. doc."/>
    <w:basedOn w:val="Fuentedeprrafopredeter"/>
  </w:style>
  <w:style w:type="paragraph" w:customStyle="1" w:styleId="Tcnico5">
    <w:name w:val="T¿)¿cnico 5"/>
    <w:pPr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b/>
      <w:bCs/>
      <w:szCs w:val="24"/>
      <w:lang w:val="en-US" w:eastAsia="es-ES"/>
    </w:rPr>
  </w:style>
  <w:style w:type="paragraph" w:customStyle="1" w:styleId="Tcnico6">
    <w:name w:val="T¿)¿cnico 6"/>
    <w:pPr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b/>
      <w:bCs/>
      <w:szCs w:val="24"/>
      <w:lang w:val="en-US" w:eastAsia="es-ES"/>
    </w:rPr>
  </w:style>
  <w:style w:type="paragraph" w:customStyle="1" w:styleId="Tcnico7">
    <w:name w:val="T¿)¿cnico 7"/>
    <w:pPr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b/>
      <w:bCs/>
      <w:szCs w:val="24"/>
      <w:lang w:val="en-US" w:eastAsia="es-ES"/>
    </w:rPr>
  </w:style>
  <w:style w:type="paragraph" w:customStyle="1" w:styleId="Tcnico8">
    <w:name w:val="T¿)¿cnico 8"/>
    <w:pPr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b/>
      <w:bCs/>
      <w:szCs w:val="24"/>
      <w:lang w:val="en-US" w:eastAsia="es-ES"/>
    </w:rPr>
  </w:style>
  <w:style w:type="character" w:customStyle="1" w:styleId="Inicestt">
    <w:name w:val="Inic. est. t"/>
    <w:basedOn w:val="Fuentedeprrafopredeter"/>
  </w:style>
  <w:style w:type="paragraph" w:customStyle="1" w:styleId="Escrlegal">
    <w:name w:val="Escr. legal"/>
    <w:pPr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styleId="TDC1">
    <w:name w:val="toc 1"/>
    <w:basedOn w:val="Normal"/>
    <w:next w:val="Normal"/>
    <w:autoRedefine/>
    <w:semiHidden/>
    <w:pPr>
      <w:tabs>
        <w:tab w:val="right" w:leader="dot" w:pos="9360"/>
      </w:tabs>
      <w:suppressAutoHyphens/>
      <w:spacing w:before="480"/>
      <w:ind w:left="720" w:right="720" w:hanging="720"/>
    </w:pPr>
  </w:style>
  <w:style w:type="paragraph" w:styleId="TDC2">
    <w:name w:val="toc 2"/>
    <w:basedOn w:val="Normal"/>
    <w:next w:val="Normal"/>
    <w:autoRedefine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TDC3">
    <w:name w:val="toc 3"/>
    <w:basedOn w:val="Normal"/>
    <w:next w:val="Normal"/>
    <w:autoRedefine/>
    <w:semiHidden/>
    <w:pPr>
      <w:tabs>
        <w:tab w:val="right" w:leader="dot" w:pos="9360"/>
      </w:tabs>
      <w:suppressAutoHyphens/>
      <w:ind w:left="2160" w:right="720" w:hanging="720"/>
    </w:pPr>
  </w:style>
  <w:style w:type="paragraph" w:styleId="TDC4">
    <w:name w:val="toc 4"/>
    <w:basedOn w:val="Normal"/>
    <w:next w:val="Normal"/>
    <w:autoRedefine/>
    <w:semiHidden/>
    <w:pPr>
      <w:tabs>
        <w:tab w:val="right" w:leader="dot" w:pos="9360"/>
      </w:tabs>
      <w:suppressAutoHyphens/>
      <w:ind w:left="2880" w:right="720" w:hanging="720"/>
    </w:pPr>
  </w:style>
  <w:style w:type="paragraph" w:styleId="TDC5">
    <w:name w:val="toc 5"/>
    <w:basedOn w:val="Normal"/>
    <w:next w:val="Normal"/>
    <w:autoRedefine/>
    <w:semiHidden/>
    <w:pPr>
      <w:tabs>
        <w:tab w:val="right" w:leader="dot" w:pos="9360"/>
      </w:tabs>
      <w:suppressAutoHyphens/>
      <w:ind w:left="3600" w:right="720" w:hanging="720"/>
    </w:pPr>
  </w:style>
  <w:style w:type="paragraph" w:styleId="TDC6">
    <w:name w:val="toc 6"/>
    <w:basedOn w:val="Normal"/>
    <w:next w:val="Normal"/>
    <w:autoRedefine/>
    <w:semiHidden/>
    <w:pPr>
      <w:tabs>
        <w:tab w:val="right" w:pos="9360"/>
      </w:tabs>
      <w:suppressAutoHyphens/>
      <w:ind w:left="720" w:hanging="720"/>
    </w:pPr>
  </w:style>
  <w:style w:type="paragraph" w:styleId="TDC7">
    <w:name w:val="toc 7"/>
    <w:basedOn w:val="Normal"/>
    <w:next w:val="Normal"/>
    <w:autoRedefine/>
    <w:semiHidden/>
    <w:pPr>
      <w:suppressAutoHyphens/>
      <w:ind w:left="720" w:hanging="720"/>
    </w:pPr>
  </w:style>
  <w:style w:type="paragraph" w:styleId="TDC8">
    <w:name w:val="toc 8"/>
    <w:basedOn w:val="Normal"/>
    <w:next w:val="Normal"/>
    <w:autoRedefine/>
    <w:semiHidden/>
    <w:pPr>
      <w:tabs>
        <w:tab w:val="right" w:pos="9360"/>
      </w:tabs>
      <w:suppressAutoHyphens/>
      <w:ind w:left="720" w:hanging="720"/>
    </w:pPr>
  </w:style>
  <w:style w:type="paragraph" w:styleId="TDC9">
    <w:name w:val="toc 9"/>
    <w:basedOn w:val="Normal"/>
    <w:next w:val="Normal"/>
    <w:autoRedefine/>
    <w:semiHidden/>
    <w:pPr>
      <w:tabs>
        <w:tab w:val="right" w:leader="dot" w:pos="9360"/>
      </w:tabs>
      <w:suppressAutoHyphens/>
      <w:ind w:left="720" w:hanging="720"/>
    </w:pPr>
  </w:style>
  <w:style w:type="paragraph" w:customStyle="1" w:styleId="ndice1">
    <w:name w:val="Ìndice 1"/>
    <w:pPr>
      <w:widowControl w:val="0"/>
      <w:tabs>
        <w:tab w:val="left" w:pos="-1023"/>
        <w:tab w:val="left" w:pos="-303"/>
        <w:tab w:val="left" w:pos="417"/>
        <w:tab w:val="left" w:leader="dot" w:pos="7977"/>
        <w:tab w:val="righ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ndice2">
    <w:name w:val="Ìndice 2"/>
    <w:pPr>
      <w:widowControl w:val="0"/>
      <w:tabs>
        <w:tab w:val="left" w:pos="-303"/>
        <w:tab w:val="left" w:pos="417"/>
        <w:tab w:val="left" w:leader="dot" w:pos="7977"/>
        <w:tab w:val="righ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toa">
    <w:name w:val="toa"/>
    <w:pPr>
      <w:widowControl w:val="0"/>
      <w:tabs>
        <w:tab w:val="left" w:pos="-1023"/>
        <w:tab w:val="left" w:pos="7977"/>
        <w:tab w:val="righ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epgrafe">
    <w:name w:val="epÌgrafe"/>
    <w:pPr>
      <w:widowControl w:val="0"/>
      <w:tabs>
        <w:tab w:val="left" w:pos="-720"/>
      </w:tabs>
      <w:suppressAutoHyphens/>
      <w:autoSpaceDE w:val="0"/>
      <w:autoSpaceDN w:val="0"/>
    </w:pPr>
    <w:rPr>
      <w:rFonts w:ascii="Courier" w:hAnsi="Courier"/>
      <w:szCs w:val="24"/>
      <w:lang w:val="es-ES_tradnl" w:eastAsia="es-ES"/>
    </w:rPr>
  </w:style>
  <w:style w:type="character" w:customStyle="1" w:styleId="EquationCaption">
    <w:name w:val="_Equation Caption"/>
    <w:basedOn w:val="Fuentedeprrafopredeter"/>
  </w:style>
  <w:style w:type="paragraph" w:styleId="Encabezado">
    <w:name w:val="header"/>
    <w:basedOn w:val="Normal"/>
    <w:pPr>
      <w:tabs>
        <w:tab w:val="left" w:pos="-1023"/>
        <w:tab w:val="center" w:pos="3229"/>
        <w:tab w:val="right" w:pos="7480"/>
        <w:tab w:val="left" w:pos="7617"/>
        <w:tab w:val="left" w:pos="8337"/>
        <w:tab w:val="left" w:pos="9057"/>
        <w:tab w:val="left" w:pos="9777"/>
      </w:tabs>
      <w:suppressAutoHyphens/>
    </w:pPr>
    <w:rPr>
      <w:lang w:val="es-ES_tradnl"/>
    </w:rPr>
  </w:style>
  <w:style w:type="paragraph" w:styleId="ndice10">
    <w:name w:val="index 1"/>
    <w:basedOn w:val="Normal"/>
    <w:next w:val="Normal"/>
    <w:autoRedefine/>
    <w:semiHidden/>
    <w:pPr>
      <w:tabs>
        <w:tab w:val="right" w:leader="dot" w:pos="9360"/>
      </w:tabs>
      <w:suppressAutoHyphens/>
      <w:ind w:left="1440" w:right="720" w:hanging="1440"/>
    </w:pPr>
  </w:style>
  <w:style w:type="paragraph" w:styleId="ndice20">
    <w:name w:val="index 2"/>
    <w:basedOn w:val="Normal"/>
    <w:next w:val="Normal"/>
    <w:autoRedefine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Encabezadodelista">
    <w:name w:val="toa heading"/>
    <w:basedOn w:val="Normal"/>
    <w:next w:val="Normal"/>
    <w:semiHidden/>
    <w:pPr>
      <w:tabs>
        <w:tab w:val="right" w:pos="9360"/>
      </w:tabs>
      <w:suppressAutoHyphens/>
    </w:pPr>
  </w:style>
  <w:style w:type="paragraph" w:styleId="Descripcin">
    <w:name w:val="caption"/>
    <w:basedOn w:val="Normal"/>
    <w:next w:val="Normal"/>
    <w:qFormat/>
  </w:style>
  <w:style w:type="character" w:customStyle="1" w:styleId="EquationCaption1">
    <w:name w:val="_Equation Caption1"/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</w:style>
  <w:style w:type="character" w:styleId="Refdecomentario">
    <w:name w:val="annotation reference"/>
    <w:semiHidden/>
    <w:rPr>
      <w:sz w:val="16"/>
      <w:szCs w:val="16"/>
    </w:rPr>
  </w:style>
  <w:style w:type="paragraph" w:styleId="Textocomentario">
    <w:name w:val="annotation text"/>
    <w:basedOn w:val="Normal"/>
    <w:semiHidden/>
    <w:rPr>
      <w:szCs w:val="20"/>
    </w:rPr>
  </w:style>
  <w:style w:type="paragraph" w:styleId="Textoindependiente">
    <w:name w:val="Body Text"/>
    <w:basedOn w:val="Normal"/>
    <w:pPr>
      <w:tabs>
        <w:tab w:val="left" w:pos="-417"/>
        <w:tab w:val="left" w:pos="303"/>
        <w:tab w:val="left" w:pos="1023"/>
        <w:tab w:val="left" w:pos="1743"/>
        <w:tab w:val="left" w:pos="2463"/>
        <w:tab w:val="left" w:pos="3183"/>
        <w:tab w:val="left" w:pos="3903"/>
        <w:tab w:val="left" w:pos="4623"/>
        <w:tab w:val="left" w:pos="5343"/>
        <w:tab w:val="left" w:pos="6063"/>
        <w:tab w:val="left" w:pos="6783"/>
        <w:tab w:val="left" w:pos="7503"/>
        <w:tab w:val="left" w:pos="8223"/>
        <w:tab w:val="left" w:pos="8943"/>
        <w:tab w:val="left" w:pos="9663"/>
        <w:tab w:val="left" w:pos="10383"/>
        <w:tab w:val="left" w:pos="11103"/>
      </w:tabs>
      <w:suppressAutoHyphens/>
      <w:jc w:val="both"/>
    </w:pPr>
    <w:rPr>
      <w:rFonts w:ascii="CG Times" w:hAnsi="CG Times"/>
      <w:lang w:val="es-ES_tradnl"/>
    </w:rPr>
  </w:style>
  <w:style w:type="paragraph" w:styleId="Sangradetextonormal">
    <w:name w:val="Body Text Indent"/>
    <w:basedOn w:val="Normal"/>
    <w:pPr>
      <w:tabs>
        <w:tab w:val="left" w:pos="-417"/>
        <w:tab w:val="left" w:pos="303"/>
        <w:tab w:val="left" w:pos="1023"/>
        <w:tab w:val="left" w:pos="1743"/>
        <w:tab w:val="left" w:pos="2463"/>
        <w:tab w:val="left" w:pos="3183"/>
        <w:tab w:val="left" w:pos="3903"/>
        <w:tab w:val="left" w:pos="4623"/>
        <w:tab w:val="left" w:pos="5343"/>
        <w:tab w:val="left" w:pos="6063"/>
        <w:tab w:val="left" w:pos="6783"/>
        <w:tab w:val="left" w:pos="7503"/>
        <w:tab w:val="left" w:pos="8223"/>
        <w:tab w:val="left" w:pos="8943"/>
        <w:tab w:val="left" w:pos="9663"/>
        <w:tab w:val="left" w:pos="10383"/>
        <w:tab w:val="left" w:pos="11103"/>
      </w:tabs>
      <w:suppressAutoHyphens/>
      <w:ind w:firstLine="589"/>
      <w:jc w:val="both"/>
    </w:pPr>
    <w:rPr>
      <w:rFonts w:ascii="CG Times" w:hAnsi="CG Times"/>
      <w:lang w:val="es-ES_tradnl"/>
    </w:rPr>
  </w:style>
  <w:style w:type="paragraph" w:styleId="Textoindependiente3">
    <w:name w:val="Body Text 3"/>
    <w:basedOn w:val="Normal"/>
    <w:pPr>
      <w:widowControl/>
      <w:jc w:val="center"/>
    </w:pPr>
    <w:rPr>
      <w:rFonts w:ascii="Times New Roman" w:hAnsi="Times New Roman"/>
      <w:b/>
      <w:bCs/>
      <w:i/>
      <w:iCs/>
      <w:sz w:val="18"/>
      <w:szCs w:val="18"/>
      <w:lang w:val="es-MX"/>
    </w:rPr>
  </w:style>
  <w:style w:type="paragraph" w:styleId="Textodebloque">
    <w:name w:val="Block Text"/>
    <w:basedOn w:val="Normal"/>
    <w:pPr>
      <w:tabs>
        <w:tab w:val="left" w:pos="-417"/>
        <w:tab w:val="left" w:pos="303"/>
        <w:tab w:val="left" w:pos="1023"/>
        <w:tab w:val="left" w:pos="1743"/>
        <w:tab w:val="left" w:pos="2463"/>
        <w:tab w:val="left" w:pos="3183"/>
        <w:tab w:val="left" w:pos="3903"/>
        <w:tab w:val="left" w:pos="4623"/>
        <w:tab w:val="left" w:pos="5343"/>
        <w:tab w:val="left" w:pos="6063"/>
        <w:tab w:val="left" w:pos="6783"/>
        <w:tab w:val="left" w:pos="7503"/>
        <w:tab w:val="left" w:pos="8223"/>
        <w:tab w:val="left" w:pos="8943"/>
        <w:tab w:val="left" w:pos="9663"/>
        <w:tab w:val="left" w:pos="10383"/>
        <w:tab w:val="left" w:pos="11103"/>
      </w:tabs>
      <w:suppressAutoHyphens/>
      <w:ind w:left="1134" w:right="1134"/>
      <w:jc w:val="both"/>
    </w:pPr>
    <w:rPr>
      <w:rFonts w:ascii="CG Times" w:hAnsi="CG Times"/>
      <w:szCs w:val="20"/>
      <w:lang w:val="es-ES_tradnl"/>
    </w:rPr>
  </w:style>
  <w:style w:type="paragraph" w:styleId="Textoindependiente2">
    <w:name w:val="Body Text 2"/>
    <w:basedOn w:val="Normal"/>
    <w:pPr>
      <w:jc w:val="both"/>
    </w:pPr>
    <w:rPr>
      <w:sz w:val="22"/>
      <w:lang w:val="es-ES_tradnl"/>
    </w:rPr>
  </w:style>
  <w:style w:type="character" w:customStyle="1" w:styleId="apple-style-span">
    <w:name w:val="apple-style-span"/>
    <w:basedOn w:val="Fuentedeprrafopredeter"/>
    <w:rsid w:val="000B58DD"/>
  </w:style>
  <w:style w:type="character" w:styleId="Hipervnculo">
    <w:name w:val="Hyperlink"/>
    <w:rsid w:val="008B3278"/>
    <w:rPr>
      <w:color w:val="0000FF"/>
      <w:u w:val="single"/>
    </w:rPr>
  </w:style>
  <w:style w:type="paragraph" w:styleId="Textodeglobo">
    <w:name w:val="Balloon Text"/>
    <w:basedOn w:val="Normal"/>
    <w:link w:val="TextodegloboCar"/>
    <w:rsid w:val="004573AE"/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rsid w:val="004573AE"/>
    <w:rPr>
      <w:rFonts w:ascii="Tahoma" w:hAnsi="Tahoma" w:cs="Tahoma"/>
      <w:sz w:val="16"/>
      <w:szCs w:val="16"/>
      <w:lang w:val="en-US" w:eastAsia="es-ES"/>
    </w:rPr>
  </w:style>
  <w:style w:type="table" w:styleId="Tablaconcuadrcula">
    <w:name w:val="Table Grid"/>
    <w:basedOn w:val="Tablanormal"/>
    <w:uiPriority w:val="39"/>
    <w:rsid w:val="00EF51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F2040D"/>
    <w:pPr>
      <w:ind w:left="720"/>
      <w:contextualSpacing/>
    </w:pPr>
  </w:style>
  <w:style w:type="table" w:styleId="Tablaconcuadrcula2-nfasis1">
    <w:name w:val="Grid Table 2 Accent 1"/>
    <w:basedOn w:val="Tablanormal"/>
    <w:uiPriority w:val="47"/>
    <w:rsid w:val="00BE1FEE"/>
    <w:tblPr>
      <w:tblStyleRowBandSize w:val="1"/>
      <w:tblStyleColBandSize w:val="1"/>
      <w:tblBorders>
        <w:top w:val="single" w:sz="2" w:space="0" w:color="8EAADB" w:themeColor="accent1" w:themeTint="99"/>
        <w:bottom w:val="single" w:sz="2" w:space="0" w:color="8EAADB" w:themeColor="accent1" w:themeTint="99"/>
        <w:insideH w:val="single" w:sz="2" w:space="0" w:color="8EAADB" w:themeColor="accent1" w:themeTint="99"/>
        <w:insideV w:val="single" w:sz="2" w:space="0" w:color="8EAADB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character" w:styleId="Mencinsinresolver">
    <w:name w:val="Unresolved Mention"/>
    <w:basedOn w:val="Fuentedeprrafopredeter"/>
    <w:uiPriority w:val="99"/>
    <w:semiHidden/>
    <w:unhideWhenUsed/>
    <w:rsid w:val="00F168B7"/>
    <w:rPr>
      <w:color w:val="605E5C"/>
      <w:shd w:val="clear" w:color="auto" w:fill="E1DFDD"/>
    </w:rPr>
  </w:style>
  <w:style w:type="table" w:styleId="Tablaconcuadrcula2-nfasis5">
    <w:name w:val="Grid Table 2 Accent 5"/>
    <w:basedOn w:val="Tablanormal"/>
    <w:uiPriority w:val="47"/>
    <w:rsid w:val="00F168B7"/>
    <w:tblPr>
      <w:tblStyleRowBandSize w:val="1"/>
      <w:tblStyleColBandSize w:val="1"/>
      <w:tblBorders>
        <w:top w:val="single" w:sz="2" w:space="0" w:color="9CC2E5" w:themeColor="accent5" w:themeTint="99"/>
        <w:bottom w:val="single" w:sz="2" w:space="0" w:color="9CC2E5" w:themeColor="accent5" w:themeTint="99"/>
        <w:insideH w:val="single" w:sz="2" w:space="0" w:color="9CC2E5" w:themeColor="accent5" w:themeTint="99"/>
        <w:insideV w:val="single" w:sz="2" w:space="0" w:color="9CC2E5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Tablaconcuadrcula4-nfasis5">
    <w:name w:val="Grid Table 4 Accent 5"/>
    <w:basedOn w:val="Tablanormal"/>
    <w:uiPriority w:val="49"/>
    <w:rsid w:val="00F168B7"/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Tablaconcuadrcula7concolores-nfasis1">
    <w:name w:val="Grid Table 7 Colorful Accent 1"/>
    <w:basedOn w:val="Tablanormal"/>
    <w:uiPriority w:val="52"/>
    <w:rsid w:val="00956B07"/>
    <w:rPr>
      <w:color w:val="2F5496" w:themeColor="accent1" w:themeShade="BF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  <w:tblStylePr w:type="neCell">
      <w:tblPr/>
      <w:tcPr>
        <w:tcBorders>
          <w:bottom w:val="single" w:sz="4" w:space="0" w:color="8EAADB" w:themeColor="accent1" w:themeTint="99"/>
        </w:tcBorders>
      </w:tcPr>
    </w:tblStylePr>
    <w:tblStylePr w:type="nwCell">
      <w:tblPr/>
      <w:tcPr>
        <w:tcBorders>
          <w:bottom w:val="single" w:sz="4" w:space="0" w:color="8EAADB" w:themeColor="accent1" w:themeTint="99"/>
        </w:tcBorders>
      </w:tcPr>
    </w:tblStylePr>
    <w:tblStylePr w:type="seCell">
      <w:tblPr/>
      <w:tcPr>
        <w:tcBorders>
          <w:top w:val="single" w:sz="4" w:space="0" w:color="8EAADB" w:themeColor="accent1" w:themeTint="99"/>
        </w:tcBorders>
      </w:tcPr>
    </w:tblStylePr>
    <w:tblStylePr w:type="swCell">
      <w:tblPr/>
      <w:tcPr>
        <w:tcBorders>
          <w:top w:val="single" w:sz="4" w:space="0" w:color="8EAADB" w:themeColor="accent1" w:themeTint="99"/>
        </w:tcBorders>
      </w:tcPr>
    </w:tblStylePr>
  </w:style>
  <w:style w:type="table" w:styleId="Tablaconcuadrcula5oscura-nfasis1">
    <w:name w:val="Grid Table 5 Dark Accent 1"/>
    <w:basedOn w:val="Tablanormal"/>
    <w:uiPriority w:val="50"/>
    <w:rsid w:val="00C476B9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styleId="Tablaconcuadrcula4-nfasis1">
    <w:name w:val="Grid Table 4 Accent 1"/>
    <w:basedOn w:val="Tablanormal"/>
    <w:uiPriority w:val="49"/>
    <w:rsid w:val="00C476B9"/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MELA.REYES@ULAGOS.CL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NVESTIGACION@ULAGOS.CL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Mi%20unidad\SIA%202022\FORMULARIO%20SIA%202022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AE5BFA-475C-4249-9B0E-A90F1DAEE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G:\Mi unidad\SIA 2022\FORMULARIO SIA 2022.dot</Template>
  <TotalTime>13</TotalTime>
  <Pages>4</Pages>
  <Words>418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Los Lagos</Company>
  <LinksUpToDate>false</LinksUpToDate>
  <CharactersWithSpaces>2712</CharactersWithSpaces>
  <SharedDoc>false</SharedDoc>
  <HLinks>
    <vt:vector size="6" baseType="variant">
      <vt:variant>
        <vt:i4>3670021</vt:i4>
      </vt:variant>
      <vt:variant>
        <vt:i4>2</vt:i4>
      </vt:variant>
      <vt:variant>
        <vt:i4>0</vt:i4>
      </vt:variant>
      <vt:variant>
        <vt:i4>5</vt:i4>
      </vt:variant>
      <vt:variant>
        <vt:lpwstr>mailto:investigacion@ulagos.cl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Cecilia Cárdenas</dc:creator>
  <cp:keywords/>
  <cp:lastModifiedBy>Microsoft Office User</cp:lastModifiedBy>
  <cp:revision>3</cp:revision>
  <cp:lastPrinted>2019-03-07T18:38:00Z</cp:lastPrinted>
  <dcterms:created xsi:type="dcterms:W3CDTF">2025-03-21T16:13:00Z</dcterms:created>
  <dcterms:modified xsi:type="dcterms:W3CDTF">2025-03-21T16:29:00Z</dcterms:modified>
</cp:coreProperties>
</file>